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61B69" w14:textId="77777777" w:rsidR="00276A0C" w:rsidRDefault="0060055C" w:rsidP="00E10EFD">
      <w:pPr>
        <w:jc w:val="center"/>
        <w:rPr>
          <w:rFonts w:ascii="Century Gothic" w:hAnsi="Century Gothic"/>
        </w:rPr>
        <w:sectPr w:rsidR="00276A0C" w:rsidSect="00E360F5">
          <w:headerReference w:type="default" r:id="rId7"/>
          <w:pgSz w:w="12240" w:h="15840" w:code="1"/>
          <w:pgMar w:top="1440" w:right="1440" w:bottom="288" w:left="1440" w:header="720" w:footer="720" w:gutter="0"/>
          <w:paperSrc w:first="1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F2BC994" wp14:editId="3DE0FEE5">
            <wp:simplePos x="0" y="0"/>
            <wp:positionH relativeFrom="margin">
              <wp:posOffset>0</wp:posOffset>
            </wp:positionH>
            <wp:positionV relativeFrom="paragraph">
              <wp:posOffset>3395345</wp:posOffset>
            </wp:positionV>
            <wp:extent cx="5938707" cy="3411597"/>
            <wp:effectExtent l="0" t="0" r="508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echCars2017 6x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8" r="4872" b="6539"/>
                    <a:stretch/>
                  </pic:blipFill>
                  <pic:spPr bwMode="auto">
                    <a:xfrm>
                      <a:off x="0" y="0"/>
                      <a:ext cx="5938707" cy="3411597"/>
                    </a:xfrm>
                    <a:prstGeom prst="rect">
                      <a:avLst/>
                    </a:prstGeom>
                    <a:ln w="1905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9F5FA5" wp14:editId="2C252F95">
                <wp:simplePos x="0" y="0"/>
                <wp:positionH relativeFrom="margin">
                  <wp:align>right</wp:align>
                </wp:positionH>
                <wp:positionV relativeFrom="paragraph">
                  <wp:posOffset>6755765</wp:posOffset>
                </wp:positionV>
                <wp:extent cx="5939155" cy="457200"/>
                <wp:effectExtent l="0" t="0" r="444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155" cy="457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B1E28C" w14:textId="7BA8E9E5" w:rsidR="0060055C" w:rsidRPr="0060055C" w:rsidRDefault="0060055C" w:rsidP="0060055C">
                            <w:pPr>
                              <w:spacing w:before="120"/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055C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Trusted Resource for Office Equipment</w:t>
                            </w:r>
                          </w:p>
                          <w:p w14:paraId="4B4CD9A5" w14:textId="77777777" w:rsidR="0060055C" w:rsidRPr="0060055C" w:rsidRDefault="0060055C" w:rsidP="0060055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outline/>
                                <w:color w:val="FF0000"/>
                                <w:sz w:val="36"/>
                                <w:szCs w:val="36"/>
                                <w14:textOutline w14:w="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7B9F5FA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16.45pt;margin-top:531.95pt;width:467.65pt;height:36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" fillcolor="red" stroked="f">
                <v:textbox>
                  <w:txbxContent>
                    <w:p w14:paraId="28B1E28C" w14:textId="7BA8E9E5" w:rsidR="0060055C" w:rsidRPr="0060055C" w:rsidRDefault="0060055C" w:rsidP="0060055C">
                      <w:pPr>
                        <w:spacing w:before="120"/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36"/>
                          <w:szCs w:val="36"/>
                          <w14:textOutline w14:w="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0055C">
                        <w:rPr>
                          <w:rFonts w:ascii="Calibri" w:hAnsi="Calibri" w:cs="Calibri"/>
                          <w:b/>
                          <w:color w:val="FFFFFF" w:themeColor="background1"/>
                          <w:sz w:val="36"/>
                          <w:szCs w:val="36"/>
                          <w14:textOutline w14:w="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Trusted Resource for Office Equipment</w:t>
                      </w:r>
                    </w:p>
                    <w:p w14:paraId="4B4CD9A5" w14:textId="77777777" w:rsidR="0060055C" w:rsidRPr="0060055C" w:rsidRDefault="0060055C" w:rsidP="0060055C">
                      <w:pPr>
                        <w:jc w:val="center"/>
                        <w:rPr>
                          <w:rFonts w:ascii="Calibri" w:hAnsi="Calibri" w:cs="Calibri"/>
                          <w:b/>
                          <w:outline/>
                          <w:color w:val="FF0000"/>
                          <w:sz w:val="36"/>
                          <w:szCs w:val="36"/>
                          <w14:textOutline w14:w="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A4B26">
        <w:rPr>
          <w:rFonts w:ascii="Century Gothic" w:hAnsi="Century Gothic"/>
          <w:noProof/>
        </w:rPr>
        <mc:AlternateContent>
          <mc:Choice Requires="wpc">
            <w:drawing>
              <wp:inline distT="0" distB="0" distL="0" distR="0" wp14:anchorId="299F3DAC" wp14:editId="5D0DC174">
                <wp:extent cx="5935980" cy="2286000"/>
                <wp:effectExtent l="0" t="0" r="0" b="0"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448042" y="342859"/>
                            <a:ext cx="3293634" cy="1714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CB8E324" w14:textId="77777777" w:rsidR="005A320D" w:rsidRDefault="005A320D" w:rsidP="00DA4DF9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685EFE"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</w:rPr>
                                <w:t>A Proposal For</w:t>
                              </w:r>
                            </w:p>
                            <w:p w14:paraId="6BEEB41E" w14:textId="77777777" w:rsidR="005A320D" w:rsidRDefault="005A320D" w:rsidP="00685EF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14:paraId="3F80CD26" w14:textId="50D0F737" w:rsidR="005A320D" w:rsidRDefault="00E05C9A" w:rsidP="00685EF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</w:rPr>
                              </w:pPr>
                              <w:bookmarkStart w:id="0" w:name="companyname"/>
                              <w:bookmarkEnd w:id="0"/>
                              <w:r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</w:rPr>
                                <w:t>Ocean Charter School</w:t>
                              </w:r>
                            </w:p>
                            <w:p w14:paraId="4B4AF429" w14:textId="77777777" w:rsidR="005A320D" w:rsidRDefault="005A320D" w:rsidP="00685EF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14:paraId="41C1037B" w14:textId="77777777" w:rsidR="005A320D" w:rsidRDefault="005A320D" w:rsidP="00685EF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</w:rPr>
                              </w:pPr>
                              <w:bookmarkStart w:id="1" w:name="salesdate"/>
                              <w:bookmarkEnd w:id="1"/>
                            </w:p>
                            <w:p w14:paraId="24AF4E37" w14:textId="77777777" w:rsidR="005A320D" w:rsidRDefault="005A320D" w:rsidP="00685EF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14:paraId="74586739" w14:textId="77777777" w:rsidR="005A320D" w:rsidRDefault="005A320D" w:rsidP="00685EF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14:paraId="7E7CEE57" w14:textId="77777777" w:rsidR="005A320D" w:rsidRDefault="005A320D" w:rsidP="00685EF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14:paraId="19D06A88" w14:textId="77777777" w:rsidR="005A320D" w:rsidRDefault="005A320D" w:rsidP="00685EF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14:paraId="6B939EAC" w14:textId="77777777" w:rsidR="005A320D" w:rsidRPr="00685EFE" w:rsidRDefault="005A320D" w:rsidP="00685EF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14:paraId="193B2054" w14:textId="77777777" w:rsidR="005A320D" w:rsidRPr="00685EFE" w:rsidRDefault="005A320D" w:rsidP="00685EF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299F3DAC" id="Canvas 11" o:spid="_x0000_s1027" editas="canvas" style="width:467.4pt;height:180pt;mso-position-horizontal-relative:char;mso-position-vertical-relative:line" coordsize="59359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9359;height:22860;visibility:visible;mso-wrap-style:square">
                  <v:fill o:detectmouseclick="t"/>
                  <v:path o:connecttype="none"/>
                </v:shape>
                <v:shape id="Text Box 12" o:spid="_x0000_s1029" type="#_x0000_t202" style="position:absolute;left:14480;top:3428;width:32936;height:17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4CB8E324" w14:textId="77777777" w:rsidR="005A320D" w:rsidRDefault="005A320D" w:rsidP="00DA4DF9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</w:rPr>
                        </w:pPr>
                        <w:r w:rsidRPr="00685EFE"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</w:rPr>
                          <w:t>A Proposal For</w:t>
                        </w:r>
                      </w:p>
                      <w:p w14:paraId="6BEEB41E" w14:textId="77777777" w:rsidR="005A320D" w:rsidRDefault="005A320D" w:rsidP="00685EFE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</w:rPr>
                        </w:pPr>
                      </w:p>
                      <w:p w14:paraId="3F80CD26" w14:textId="50D0F737" w:rsidR="005A320D" w:rsidRDefault="00E05C9A" w:rsidP="00685EFE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</w:rPr>
                        </w:pPr>
                        <w:bookmarkStart w:id="2" w:name="companyname"/>
                        <w:bookmarkEnd w:id="2"/>
                        <w:r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</w:rPr>
                          <w:t>Ocean Charter School</w:t>
                        </w:r>
                      </w:p>
                      <w:p w14:paraId="4B4AF429" w14:textId="77777777" w:rsidR="005A320D" w:rsidRDefault="005A320D" w:rsidP="00685EFE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</w:rPr>
                        </w:pPr>
                      </w:p>
                      <w:p w14:paraId="41C1037B" w14:textId="77777777" w:rsidR="005A320D" w:rsidRDefault="005A320D" w:rsidP="00685EFE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</w:rPr>
                        </w:pPr>
                        <w:bookmarkStart w:id="3" w:name="salesdate"/>
                        <w:bookmarkEnd w:id="3"/>
                      </w:p>
                      <w:p w14:paraId="24AF4E37" w14:textId="77777777" w:rsidR="005A320D" w:rsidRDefault="005A320D" w:rsidP="00685EFE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</w:rPr>
                        </w:pPr>
                      </w:p>
                      <w:p w14:paraId="74586739" w14:textId="77777777" w:rsidR="005A320D" w:rsidRDefault="005A320D" w:rsidP="00685EFE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</w:rPr>
                        </w:pPr>
                      </w:p>
                      <w:p w14:paraId="7E7CEE57" w14:textId="77777777" w:rsidR="005A320D" w:rsidRDefault="005A320D" w:rsidP="00685EFE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</w:rPr>
                        </w:pPr>
                      </w:p>
                      <w:p w14:paraId="19D06A88" w14:textId="77777777" w:rsidR="005A320D" w:rsidRDefault="005A320D" w:rsidP="00685EFE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</w:rPr>
                        </w:pPr>
                      </w:p>
                      <w:p w14:paraId="6B939EAC" w14:textId="77777777" w:rsidR="005A320D" w:rsidRPr="00685EFE" w:rsidRDefault="005A320D" w:rsidP="00685EFE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</w:rPr>
                        </w:pPr>
                      </w:p>
                      <w:p w14:paraId="193B2054" w14:textId="77777777" w:rsidR="005A320D" w:rsidRPr="00685EFE" w:rsidRDefault="005A320D" w:rsidP="00685EFE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265DCB" w14:textId="77777777" w:rsidR="00EC62F4" w:rsidRDefault="00EC62F4" w:rsidP="00551618">
      <w:pPr>
        <w:rPr>
          <w:rFonts w:ascii="Century Gothic" w:hAnsi="Century Gothic"/>
          <w:sz w:val="20"/>
          <w:szCs w:val="20"/>
        </w:rPr>
      </w:pPr>
    </w:p>
    <w:p w14:paraId="32E8F5A3" w14:textId="77777777" w:rsidR="00EC62F4" w:rsidRDefault="00EC62F4" w:rsidP="00551618">
      <w:pPr>
        <w:rPr>
          <w:rFonts w:ascii="Century Gothic" w:hAnsi="Century Gothic"/>
          <w:sz w:val="20"/>
          <w:szCs w:val="20"/>
        </w:rPr>
      </w:pPr>
    </w:p>
    <w:p w14:paraId="2E242D3B" w14:textId="77777777" w:rsidR="00AC0091" w:rsidRDefault="00AC0091" w:rsidP="00551618">
      <w:pPr>
        <w:rPr>
          <w:rFonts w:ascii="Century Gothic" w:hAnsi="Century Gothic"/>
          <w:sz w:val="20"/>
          <w:szCs w:val="20"/>
        </w:rPr>
      </w:pPr>
    </w:p>
    <w:p w14:paraId="025F6177" w14:textId="77777777" w:rsidR="00AC0091" w:rsidRPr="00916239" w:rsidRDefault="00AC0091" w:rsidP="00551618">
      <w:pPr>
        <w:rPr>
          <w:rFonts w:asciiTheme="minorHAnsi" w:hAnsiTheme="minorHAnsi" w:cstheme="minorHAnsi"/>
          <w:sz w:val="22"/>
          <w:szCs w:val="22"/>
        </w:rPr>
      </w:pPr>
      <w:bookmarkStart w:id="2" w:name="companyname1"/>
      <w:bookmarkEnd w:id="2"/>
    </w:p>
    <w:p w14:paraId="202ABA52" w14:textId="77777777" w:rsidR="00EC62F4" w:rsidRPr="00916239" w:rsidRDefault="00EC62F4" w:rsidP="00551618">
      <w:pPr>
        <w:rPr>
          <w:rFonts w:asciiTheme="minorHAnsi" w:hAnsiTheme="minorHAnsi" w:cstheme="minorHAnsi"/>
          <w:sz w:val="22"/>
          <w:szCs w:val="22"/>
        </w:rPr>
      </w:pPr>
    </w:p>
    <w:p w14:paraId="223A9616" w14:textId="7A6241F0" w:rsidR="00EC62F4" w:rsidRPr="00916239" w:rsidRDefault="00A24C3B" w:rsidP="00551618">
      <w:pPr>
        <w:rPr>
          <w:rFonts w:asciiTheme="minorHAnsi" w:hAnsiTheme="minorHAnsi" w:cstheme="minorHAnsi"/>
          <w:sz w:val="22"/>
          <w:szCs w:val="22"/>
        </w:rPr>
      </w:pPr>
      <w:r w:rsidRPr="00916239">
        <w:rPr>
          <w:rFonts w:asciiTheme="minorHAnsi" w:hAnsiTheme="minorHAnsi" w:cstheme="minorHAnsi"/>
          <w:sz w:val="22"/>
          <w:szCs w:val="22"/>
        </w:rPr>
        <w:t xml:space="preserve">Dear </w:t>
      </w:r>
      <w:bookmarkStart w:id="3" w:name="proposecontact"/>
      <w:bookmarkEnd w:id="3"/>
      <w:proofErr w:type="spellStart"/>
      <w:r w:rsidR="002F5F23">
        <w:rPr>
          <w:rFonts w:asciiTheme="minorHAnsi" w:hAnsiTheme="minorHAnsi" w:cstheme="minorHAnsi"/>
          <w:sz w:val="22"/>
          <w:szCs w:val="22"/>
        </w:rPr>
        <w:t>Maryangee</w:t>
      </w:r>
      <w:proofErr w:type="spellEnd"/>
      <w:r w:rsidR="002F5F23">
        <w:rPr>
          <w:rFonts w:asciiTheme="minorHAnsi" w:hAnsiTheme="minorHAnsi" w:cstheme="minorHAnsi"/>
          <w:sz w:val="22"/>
          <w:szCs w:val="22"/>
        </w:rPr>
        <w:t>,</w:t>
      </w:r>
      <w:r w:rsidR="00185C8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C9CA09C" w14:textId="77777777" w:rsidR="00916239" w:rsidRDefault="00916239" w:rsidP="0091623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FCA599C" w14:textId="77777777" w:rsidR="00916239" w:rsidRPr="00916239" w:rsidRDefault="00916239" w:rsidP="00916239">
      <w:pPr>
        <w:jc w:val="both"/>
        <w:rPr>
          <w:rFonts w:asciiTheme="minorHAnsi" w:hAnsiTheme="minorHAnsi" w:cstheme="minorHAnsi"/>
          <w:sz w:val="22"/>
          <w:szCs w:val="22"/>
        </w:rPr>
      </w:pPr>
      <w:r w:rsidRPr="00916239">
        <w:rPr>
          <w:rFonts w:asciiTheme="minorHAnsi" w:hAnsiTheme="minorHAnsi" w:cstheme="minorHAnsi"/>
          <w:sz w:val="22"/>
          <w:szCs w:val="22"/>
        </w:rPr>
        <w:t xml:space="preserve">Thank you for considering </w:t>
      </w:r>
      <w:r w:rsidRPr="00916239">
        <w:rPr>
          <w:rFonts w:asciiTheme="minorHAnsi" w:hAnsiTheme="minorHAnsi" w:cstheme="minorHAnsi"/>
          <w:b/>
          <w:color w:val="333399"/>
          <w:sz w:val="22"/>
          <w:szCs w:val="22"/>
        </w:rPr>
        <w:t>Copy</w:t>
      </w:r>
      <w:r w:rsidRPr="0091623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916239">
        <w:rPr>
          <w:rFonts w:asciiTheme="minorHAnsi" w:hAnsiTheme="minorHAnsi" w:cstheme="minorHAnsi"/>
          <w:b/>
          <w:color w:val="FF0000"/>
          <w:sz w:val="22"/>
          <w:szCs w:val="22"/>
        </w:rPr>
        <w:t>Link, Inc.</w:t>
      </w:r>
      <w:r w:rsidRPr="00916239">
        <w:rPr>
          <w:rFonts w:asciiTheme="minorHAnsi" w:hAnsiTheme="minorHAnsi" w:cstheme="minorHAnsi"/>
          <w:sz w:val="22"/>
          <w:szCs w:val="22"/>
        </w:rPr>
        <w:t xml:space="preserve"> to assist you with your upcoming office equipment decision.  From our recent discussion, I am submitting the following proposal for your approval.</w:t>
      </w:r>
    </w:p>
    <w:p w14:paraId="70DCA6D0" w14:textId="77777777" w:rsidR="00916239" w:rsidRPr="00916239" w:rsidRDefault="00916239" w:rsidP="0091623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BF85E0A" w14:textId="77777777" w:rsidR="00916239" w:rsidRPr="00916239" w:rsidRDefault="00916239" w:rsidP="00916239">
      <w:pPr>
        <w:jc w:val="both"/>
        <w:rPr>
          <w:rFonts w:asciiTheme="minorHAnsi" w:hAnsiTheme="minorHAnsi" w:cstheme="minorHAnsi"/>
          <w:sz w:val="22"/>
          <w:szCs w:val="22"/>
        </w:rPr>
      </w:pPr>
      <w:r w:rsidRPr="00916239">
        <w:rPr>
          <w:rFonts w:asciiTheme="minorHAnsi" w:hAnsiTheme="minorHAnsi" w:cstheme="minorHAnsi"/>
          <w:sz w:val="22"/>
          <w:szCs w:val="22"/>
        </w:rPr>
        <w:t xml:space="preserve">When selecting an Office Solutions system there are many variables to consider: The company, the quality and features of the product, the costs, and most importantly the customer service and support you will receive after the sale. </w:t>
      </w:r>
      <w:r w:rsidRPr="00916239">
        <w:rPr>
          <w:rFonts w:asciiTheme="minorHAnsi" w:hAnsiTheme="minorHAnsi" w:cstheme="minorHAnsi"/>
          <w:b/>
          <w:color w:val="333399"/>
          <w:sz w:val="22"/>
          <w:szCs w:val="22"/>
        </w:rPr>
        <w:t>Copy</w:t>
      </w:r>
      <w:r w:rsidRPr="0091623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916239">
        <w:rPr>
          <w:rFonts w:asciiTheme="minorHAnsi" w:hAnsiTheme="minorHAnsi" w:cstheme="minorHAnsi"/>
          <w:b/>
          <w:color w:val="FF0000"/>
          <w:sz w:val="22"/>
          <w:szCs w:val="22"/>
        </w:rPr>
        <w:t>Link</w:t>
      </w:r>
      <w:r w:rsidRPr="00916239">
        <w:rPr>
          <w:rFonts w:asciiTheme="minorHAnsi" w:hAnsiTheme="minorHAnsi" w:cstheme="minorHAnsi"/>
          <w:sz w:val="22"/>
          <w:szCs w:val="22"/>
        </w:rPr>
        <w:t xml:space="preserve"> has been in business since 1990 and we are locally owned and operated.  Our </w:t>
      </w:r>
      <w:r w:rsidRPr="00916239">
        <w:rPr>
          <w:rFonts w:asciiTheme="minorHAnsi" w:hAnsiTheme="minorHAnsi" w:cstheme="minorHAnsi"/>
          <w:color w:val="003366"/>
          <w:sz w:val="22"/>
          <w:szCs w:val="22"/>
        </w:rPr>
        <w:t>“</w:t>
      </w:r>
      <w:r w:rsidRPr="00916239">
        <w:rPr>
          <w:rFonts w:asciiTheme="minorHAnsi" w:hAnsiTheme="minorHAnsi" w:cstheme="minorHAnsi"/>
          <w:b/>
          <w:i/>
          <w:color w:val="003366"/>
          <w:sz w:val="22"/>
          <w:szCs w:val="22"/>
        </w:rPr>
        <w:t>Total Satisfaction Guarantee</w:t>
      </w:r>
      <w:r w:rsidRPr="00916239">
        <w:rPr>
          <w:rFonts w:asciiTheme="minorHAnsi" w:hAnsiTheme="minorHAnsi" w:cstheme="minorHAnsi"/>
          <w:color w:val="003366"/>
          <w:sz w:val="22"/>
          <w:szCs w:val="22"/>
        </w:rPr>
        <w:t>”</w:t>
      </w:r>
      <w:r w:rsidRPr="00916239">
        <w:rPr>
          <w:rFonts w:asciiTheme="minorHAnsi" w:hAnsiTheme="minorHAnsi" w:cstheme="minorHAnsi"/>
          <w:sz w:val="22"/>
          <w:szCs w:val="22"/>
        </w:rPr>
        <w:t xml:space="preserve"> ensures your satisfaction now and into the future.  We understand technology is important, but it is our people that make the difference.</w:t>
      </w:r>
    </w:p>
    <w:p w14:paraId="623C95CC" w14:textId="77777777" w:rsidR="00916239" w:rsidRPr="00916239" w:rsidRDefault="00916239" w:rsidP="0091623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94BB017" w14:textId="77777777" w:rsidR="00916239" w:rsidRPr="00916239" w:rsidRDefault="00916239" w:rsidP="00916239">
      <w:pPr>
        <w:jc w:val="both"/>
        <w:rPr>
          <w:rFonts w:asciiTheme="minorHAnsi" w:hAnsiTheme="minorHAnsi" w:cstheme="minorHAnsi"/>
          <w:sz w:val="22"/>
          <w:szCs w:val="22"/>
        </w:rPr>
      </w:pPr>
      <w:r w:rsidRPr="00916239">
        <w:rPr>
          <w:rFonts w:asciiTheme="minorHAnsi" w:hAnsiTheme="minorHAnsi" w:cstheme="minorHAnsi"/>
          <w:sz w:val="22"/>
          <w:szCs w:val="22"/>
        </w:rPr>
        <w:t>Whether you are implementing a document management system, leveraging our network services group, updating your equipment, or simply sourcing office supplies, we have structured our business to provide your organization with excellent customer service.</w:t>
      </w:r>
    </w:p>
    <w:p w14:paraId="77AF3B4B" w14:textId="77777777" w:rsidR="00916239" w:rsidRPr="00916239" w:rsidRDefault="00916239" w:rsidP="0091623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8829D64" w14:textId="77777777" w:rsidR="00916239" w:rsidRPr="00916239" w:rsidRDefault="00916239" w:rsidP="00916239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916239">
        <w:rPr>
          <w:rFonts w:asciiTheme="minorHAnsi" w:hAnsiTheme="minorHAnsi" w:cstheme="minorHAnsi"/>
          <w:sz w:val="22"/>
          <w:szCs w:val="22"/>
        </w:rPr>
        <w:t>I appreciate the opportunity to propose a solution for your company.</w:t>
      </w:r>
      <w:r w:rsidRPr="00916239">
        <w:rPr>
          <w:rFonts w:asciiTheme="minorHAnsi" w:hAnsiTheme="minorHAnsi" w:cstheme="minorHAnsi"/>
          <w:color w:val="FF0000"/>
          <w:sz w:val="22"/>
          <w:szCs w:val="22"/>
        </w:rPr>
        <w:t xml:space="preserve">  </w:t>
      </w:r>
      <w:r w:rsidRPr="00916239">
        <w:rPr>
          <w:rFonts w:asciiTheme="minorHAnsi" w:hAnsiTheme="minorHAnsi" w:cstheme="minorHAnsi"/>
          <w:color w:val="000000"/>
          <w:sz w:val="22"/>
          <w:szCs w:val="22"/>
        </w:rPr>
        <w:t xml:space="preserve">I look forward to earning your trust. </w:t>
      </w:r>
    </w:p>
    <w:p w14:paraId="65DCC397" w14:textId="77777777" w:rsidR="00916239" w:rsidRPr="00916239" w:rsidRDefault="00916239" w:rsidP="00916239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614875E2" w14:textId="77777777" w:rsidR="00916239" w:rsidRPr="00916239" w:rsidRDefault="00916239" w:rsidP="00916239">
      <w:pPr>
        <w:rPr>
          <w:rFonts w:asciiTheme="minorHAnsi" w:hAnsiTheme="minorHAnsi" w:cstheme="minorHAnsi"/>
          <w:sz w:val="22"/>
          <w:szCs w:val="22"/>
        </w:rPr>
      </w:pPr>
      <w:r w:rsidRPr="00916239">
        <w:rPr>
          <w:rFonts w:asciiTheme="minorHAnsi" w:hAnsiTheme="minorHAnsi" w:cstheme="minorHAnsi"/>
          <w:sz w:val="22"/>
          <w:szCs w:val="22"/>
        </w:rPr>
        <w:t>Sincerely,</w:t>
      </w:r>
    </w:p>
    <w:p w14:paraId="33DF4CDF" w14:textId="77777777" w:rsidR="00CE20BD" w:rsidRPr="00916239" w:rsidRDefault="00CE20BD" w:rsidP="004F6392">
      <w:pPr>
        <w:rPr>
          <w:rFonts w:asciiTheme="minorHAnsi" w:hAnsiTheme="minorHAnsi" w:cstheme="minorHAnsi"/>
          <w:sz w:val="22"/>
          <w:szCs w:val="22"/>
        </w:rPr>
      </w:pPr>
    </w:p>
    <w:p w14:paraId="1894E4D3" w14:textId="77777777" w:rsidR="00CE20BD" w:rsidRPr="00916239" w:rsidRDefault="00CE20BD" w:rsidP="004F6392">
      <w:pPr>
        <w:rPr>
          <w:rFonts w:asciiTheme="minorHAnsi" w:hAnsiTheme="minorHAnsi" w:cstheme="minorHAnsi"/>
          <w:sz w:val="22"/>
          <w:szCs w:val="22"/>
        </w:rPr>
      </w:pPr>
    </w:p>
    <w:p w14:paraId="231B3604" w14:textId="56BCE53D" w:rsidR="00741A20" w:rsidRPr="00916239" w:rsidRDefault="00185C86" w:rsidP="004F6392">
      <w:pPr>
        <w:rPr>
          <w:rFonts w:asciiTheme="minorHAnsi" w:hAnsiTheme="minorHAnsi" w:cstheme="minorHAnsi"/>
          <w:sz w:val="22"/>
          <w:szCs w:val="22"/>
        </w:rPr>
      </w:pPr>
      <w:bookmarkStart w:id="4" w:name="preparedby"/>
      <w:bookmarkEnd w:id="4"/>
      <w:r>
        <w:rPr>
          <w:rFonts w:asciiTheme="minorHAnsi" w:hAnsiTheme="minorHAnsi" w:cstheme="minorHAnsi"/>
          <w:sz w:val="22"/>
          <w:szCs w:val="22"/>
        </w:rPr>
        <w:t>N</w:t>
      </w:r>
      <w:r w:rsidR="00E05C9A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ck Beevers</w:t>
      </w:r>
    </w:p>
    <w:p w14:paraId="65F3F63E" w14:textId="77777777" w:rsidR="00CE20BD" w:rsidRPr="00916239" w:rsidRDefault="00741A20" w:rsidP="004F6392">
      <w:pPr>
        <w:rPr>
          <w:rFonts w:asciiTheme="minorHAnsi" w:hAnsiTheme="minorHAnsi" w:cstheme="minorHAnsi"/>
          <w:sz w:val="22"/>
          <w:szCs w:val="22"/>
        </w:rPr>
      </w:pPr>
      <w:r w:rsidRPr="00916239">
        <w:rPr>
          <w:rFonts w:asciiTheme="minorHAnsi" w:hAnsiTheme="minorHAnsi" w:cstheme="minorHAnsi"/>
          <w:sz w:val="22"/>
          <w:szCs w:val="22"/>
        </w:rPr>
        <w:t>Account Executive</w:t>
      </w:r>
    </w:p>
    <w:p w14:paraId="5B3A8A9A" w14:textId="77777777" w:rsidR="00CE20BD" w:rsidRPr="00916239" w:rsidRDefault="00CE20BD" w:rsidP="004F6392">
      <w:pPr>
        <w:rPr>
          <w:rFonts w:asciiTheme="minorHAnsi" w:hAnsiTheme="minorHAnsi" w:cstheme="minorHAnsi"/>
          <w:sz w:val="22"/>
          <w:szCs w:val="22"/>
        </w:rPr>
      </w:pPr>
      <w:r w:rsidRPr="00916239">
        <w:rPr>
          <w:rFonts w:asciiTheme="minorHAnsi" w:hAnsiTheme="minorHAnsi" w:cstheme="minorHAnsi"/>
          <w:b/>
          <w:color w:val="333399"/>
          <w:sz w:val="22"/>
          <w:szCs w:val="22"/>
        </w:rPr>
        <w:t>Copy</w:t>
      </w:r>
      <w:r w:rsidRPr="0091623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916239">
        <w:rPr>
          <w:rFonts w:asciiTheme="minorHAnsi" w:hAnsiTheme="minorHAnsi" w:cstheme="minorHAnsi"/>
          <w:b/>
          <w:color w:val="FF0000"/>
          <w:sz w:val="22"/>
          <w:szCs w:val="22"/>
        </w:rPr>
        <w:t>Link, Inc</w:t>
      </w:r>
      <w:r w:rsidRPr="00916239">
        <w:rPr>
          <w:rFonts w:asciiTheme="minorHAnsi" w:hAnsiTheme="minorHAnsi" w:cstheme="minorHAnsi"/>
          <w:color w:val="FF0000"/>
          <w:sz w:val="22"/>
          <w:szCs w:val="22"/>
        </w:rPr>
        <w:t>.</w:t>
      </w:r>
    </w:p>
    <w:p w14:paraId="6FE42D3B" w14:textId="77777777" w:rsidR="00CE20BD" w:rsidRPr="00916239" w:rsidRDefault="00CE20BD" w:rsidP="00D86248">
      <w:pPr>
        <w:rPr>
          <w:rFonts w:asciiTheme="minorHAnsi" w:hAnsiTheme="minorHAnsi" w:cstheme="minorHAnsi"/>
          <w:sz w:val="22"/>
          <w:szCs w:val="22"/>
        </w:rPr>
      </w:pPr>
    </w:p>
    <w:p w14:paraId="1FA810DE" w14:textId="77777777" w:rsidR="00CE20BD" w:rsidRPr="00916239" w:rsidRDefault="00CE20BD" w:rsidP="00D86248">
      <w:pPr>
        <w:rPr>
          <w:rFonts w:asciiTheme="minorHAnsi" w:hAnsiTheme="minorHAnsi" w:cstheme="minorHAnsi"/>
          <w:sz w:val="22"/>
          <w:szCs w:val="22"/>
        </w:rPr>
      </w:pPr>
    </w:p>
    <w:p w14:paraId="0D9BE5CD" w14:textId="77777777" w:rsidR="00916239" w:rsidRDefault="00916239" w:rsidP="00AF734D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0CB9216" w14:textId="77777777" w:rsidR="00916239" w:rsidRDefault="00916239" w:rsidP="00AF734D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CB01AB4" w14:textId="77777777" w:rsidR="00916239" w:rsidRPr="00500A3A" w:rsidRDefault="007868E9" w:rsidP="00AF734D">
      <w:pPr>
        <w:jc w:val="center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  <w:r w:rsidRPr="00500A3A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Our Mission</w:t>
      </w:r>
    </w:p>
    <w:p w14:paraId="5AFD3485" w14:textId="77777777" w:rsidR="00CE20BD" w:rsidRPr="00916239" w:rsidRDefault="00CE20BD" w:rsidP="00AF734D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16239">
        <w:rPr>
          <w:rFonts w:asciiTheme="minorHAnsi" w:hAnsiTheme="minorHAnsi" w:cstheme="minorHAnsi"/>
          <w:b/>
          <w:sz w:val="22"/>
          <w:szCs w:val="22"/>
        </w:rPr>
        <w:t>It is our mission to be the office solutions partner our clients and community can count on.</w:t>
      </w:r>
    </w:p>
    <w:p w14:paraId="3ED4B6F2" w14:textId="77777777" w:rsidR="00CE20BD" w:rsidRPr="00916239" w:rsidRDefault="00CE20BD" w:rsidP="00AF734D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16239">
        <w:rPr>
          <w:rFonts w:asciiTheme="minorHAnsi" w:hAnsiTheme="minorHAnsi" w:cstheme="minorHAnsi"/>
          <w:b/>
          <w:sz w:val="22"/>
          <w:szCs w:val="22"/>
        </w:rPr>
        <w:t>We will be responsible and dependable with a sense of urgency</w:t>
      </w:r>
    </w:p>
    <w:p w14:paraId="017B3996" w14:textId="77777777" w:rsidR="00CE20BD" w:rsidRPr="00916239" w:rsidRDefault="00CE20BD" w:rsidP="00AF734D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16239">
        <w:rPr>
          <w:rFonts w:asciiTheme="minorHAnsi" w:hAnsiTheme="minorHAnsi" w:cstheme="minorHAnsi"/>
          <w:b/>
          <w:sz w:val="22"/>
          <w:szCs w:val="22"/>
        </w:rPr>
        <w:t>that guarantees results and satisfaction.</w:t>
      </w:r>
    </w:p>
    <w:p w14:paraId="6F5CD088" w14:textId="77777777" w:rsidR="00CE20BD" w:rsidRPr="00F15FD3" w:rsidRDefault="00CE20BD" w:rsidP="00F15FD3"/>
    <w:p w14:paraId="56B8F594" w14:textId="77777777" w:rsidR="00CE20BD" w:rsidRDefault="00CE20BD" w:rsidP="001B2665"/>
    <w:p w14:paraId="10B22408" w14:textId="77777777" w:rsidR="00CE20BD" w:rsidRDefault="00CE20BD" w:rsidP="00570525">
      <w:pPr>
        <w:rPr>
          <w:rFonts w:ascii="Tahoma" w:hAnsi="Tahoma" w:cs="Tahoma"/>
        </w:rPr>
      </w:pPr>
    </w:p>
    <w:p w14:paraId="1D1D04A6" w14:textId="77777777" w:rsidR="0074381E" w:rsidRDefault="0074381E" w:rsidP="00570525">
      <w:pPr>
        <w:rPr>
          <w:rFonts w:ascii="Tahoma" w:hAnsi="Tahoma" w:cs="Tahoma"/>
          <w:sz w:val="22"/>
          <w:szCs w:val="22"/>
        </w:rPr>
      </w:pPr>
    </w:p>
    <w:p w14:paraId="7D48218D" w14:textId="77777777" w:rsidR="00741A20" w:rsidRDefault="00741A20" w:rsidP="00570525">
      <w:pPr>
        <w:rPr>
          <w:rFonts w:ascii="Tahoma" w:hAnsi="Tahoma" w:cs="Tahoma"/>
          <w:sz w:val="22"/>
          <w:szCs w:val="22"/>
        </w:rPr>
      </w:pPr>
    </w:p>
    <w:p w14:paraId="533C28D7" w14:textId="77777777" w:rsidR="00741A20" w:rsidRDefault="00741A20" w:rsidP="00DA4DF9">
      <w:pPr>
        <w:jc w:val="both"/>
        <w:rPr>
          <w:rFonts w:ascii="Tahoma" w:hAnsi="Tahoma" w:cs="Tahoma"/>
          <w:sz w:val="22"/>
          <w:szCs w:val="22"/>
        </w:rPr>
      </w:pPr>
    </w:p>
    <w:p w14:paraId="45F79B71" w14:textId="77777777" w:rsidR="00916239" w:rsidRDefault="00916239" w:rsidP="00916239">
      <w:pPr>
        <w:pStyle w:val="BodyText"/>
        <w:rPr>
          <w:rFonts w:ascii="Tahoma" w:hAnsi="Tahoma" w:cs="Tahoma"/>
          <w:i w:val="0"/>
          <w:iCs w:val="0"/>
          <w:sz w:val="22"/>
          <w:szCs w:val="22"/>
        </w:rPr>
      </w:pPr>
    </w:p>
    <w:p w14:paraId="47132800" w14:textId="77777777" w:rsidR="00916239" w:rsidRDefault="00916239" w:rsidP="00916239">
      <w:pPr>
        <w:pStyle w:val="BodyText"/>
        <w:rPr>
          <w:rFonts w:ascii="Tahoma" w:hAnsi="Tahoma" w:cs="Tahoma"/>
          <w:i w:val="0"/>
          <w:iCs w:val="0"/>
          <w:sz w:val="22"/>
          <w:szCs w:val="22"/>
        </w:rPr>
      </w:pPr>
    </w:p>
    <w:p w14:paraId="44F25BB2" w14:textId="77777777" w:rsidR="00500A3A" w:rsidRPr="00500A3A" w:rsidRDefault="00500A3A" w:rsidP="00500A3A">
      <w:pPr>
        <w:pStyle w:val="BodyText"/>
        <w:jc w:val="center"/>
        <w:rPr>
          <w:rFonts w:asciiTheme="minorHAnsi" w:hAnsiTheme="minorHAnsi" w:cstheme="minorHAnsi"/>
          <w:b/>
          <w:i w:val="0"/>
          <w:color w:val="365F91" w:themeColor="accent1" w:themeShade="BF"/>
          <w:sz w:val="40"/>
          <w:szCs w:val="40"/>
        </w:rPr>
      </w:pPr>
    </w:p>
    <w:p w14:paraId="20B49162" w14:textId="77777777" w:rsidR="00AB2D8A" w:rsidRPr="00500A3A" w:rsidRDefault="00E60940" w:rsidP="00500A3A">
      <w:pPr>
        <w:pStyle w:val="BodyText"/>
        <w:jc w:val="center"/>
        <w:rPr>
          <w:rFonts w:asciiTheme="minorHAnsi" w:hAnsiTheme="minorHAnsi" w:cstheme="minorHAnsi"/>
          <w:i w:val="0"/>
          <w:color w:val="365F91" w:themeColor="accent1" w:themeShade="BF"/>
          <w:sz w:val="52"/>
          <w:szCs w:val="52"/>
        </w:rPr>
      </w:pPr>
      <w:r w:rsidRPr="00500A3A">
        <w:rPr>
          <w:rFonts w:asciiTheme="minorHAnsi" w:hAnsiTheme="minorHAnsi" w:cstheme="minorHAnsi"/>
          <w:b/>
          <w:i w:val="0"/>
          <w:color w:val="365F91" w:themeColor="accent1" w:themeShade="BF"/>
          <w:sz w:val="52"/>
          <w:szCs w:val="52"/>
        </w:rPr>
        <w:lastRenderedPageBreak/>
        <w:t xml:space="preserve">Copy Link is </w:t>
      </w:r>
      <w:r w:rsidR="00AB2D8A" w:rsidRPr="00500A3A">
        <w:rPr>
          <w:rFonts w:asciiTheme="minorHAnsi" w:hAnsiTheme="minorHAnsi" w:cstheme="minorHAnsi"/>
          <w:b/>
          <w:i w:val="0"/>
          <w:color w:val="365F91" w:themeColor="accent1" w:themeShade="BF"/>
          <w:sz w:val="52"/>
          <w:szCs w:val="52"/>
        </w:rPr>
        <w:t xml:space="preserve">the Right </w:t>
      </w:r>
      <w:r w:rsidR="00B93CE6">
        <w:rPr>
          <w:rFonts w:asciiTheme="minorHAnsi" w:hAnsiTheme="minorHAnsi" w:cstheme="minorHAnsi"/>
          <w:b/>
          <w:i w:val="0"/>
          <w:color w:val="365F91" w:themeColor="accent1" w:themeShade="BF"/>
          <w:sz w:val="52"/>
          <w:szCs w:val="52"/>
        </w:rPr>
        <w:t>C</w:t>
      </w:r>
      <w:r w:rsidR="00AB2D8A" w:rsidRPr="00500A3A">
        <w:rPr>
          <w:rFonts w:asciiTheme="minorHAnsi" w:hAnsiTheme="minorHAnsi" w:cstheme="minorHAnsi"/>
          <w:b/>
          <w:i w:val="0"/>
          <w:color w:val="365F91" w:themeColor="accent1" w:themeShade="BF"/>
          <w:sz w:val="52"/>
          <w:szCs w:val="52"/>
        </w:rPr>
        <w:t>hoice</w:t>
      </w:r>
      <w:r w:rsidRPr="00500A3A">
        <w:rPr>
          <w:rFonts w:asciiTheme="minorHAnsi" w:hAnsiTheme="minorHAnsi" w:cstheme="minorHAnsi"/>
          <w:b/>
          <w:i w:val="0"/>
          <w:color w:val="365F91" w:themeColor="accent1" w:themeShade="BF"/>
          <w:sz w:val="52"/>
          <w:szCs w:val="52"/>
        </w:rPr>
        <w:t>!</w:t>
      </w:r>
    </w:p>
    <w:p w14:paraId="4A3A2EA6" w14:textId="77777777" w:rsidR="00500A3A" w:rsidRDefault="00500A3A" w:rsidP="00AB2D8A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351C6C2C" w14:textId="77777777" w:rsidR="00AB2D8A" w:rsidRPr="00916239" w:rsidRDefault="00AB2D8A" w:rsidP="00AB2D8A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916239">
        <w:rPr>
          <w:rFonts w:asciiTheme="minorHAnsi" w:hAnsiTheme="minorHAnsi" w:cstheme="minorHAnsi"/>
          <w:color w:val="000000"/>
          <w:sz w:val="22"/>
          <w:szCs w:val="22"/>
        </w:rPr>
        <w:t>At Copy Link we have built our business one satisfied customer at a time. When evaluatin</w:t>
      </w:r>
      <w:r w:rsidR="00DA4DF9" w:rsidRPr="00916239">
        <w:rPr>
          <w:rFonts w:asciiTheme="minorHAnsi" w:hAnsiTheme="minorHAnsi" w:cstheme="minorHAnsi"/>
          <w:color w:val="000000"/>
          <w:sz w:val="22"/>
          <w:szCs w:val="22"/>
        </w:rPr>
        <w:t>g a company to meet your</w:t>
      </w:r>
      <w:r w:rsidRPr="0091623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8B1424" w:rsidRPr="00916239">
        <w:rPr>
          <w:rFonts w:asciiTheme="minorHAnsi" w:hAnsiTheme="minorHAnsi" w:cstheme="minorHAnsi"/>
          <w:color w:val="000000"/>
          <w:sz w:val="22"/>
          <w:szCs w:val="22"/>
        </w:rPr>
        <w:t xml:space="preserve">office equipment </w:t>
      </w:r>
      <w:r w:rsidRPr="00916239">
        <w:rPr>
          <w:rFonts w:asciiTheme="minorHAnsi" w:hAnsiTheme="minorHAnsi" w:cstheme="minorHAnsi"/>
          <w:color w:val="000000"/>
          <w:sz w:val="22"/>
          <w:szCs w:val="22"/>
        </w:rPr>
        <w:t xml:space="preserve">needs there are many issues to consider. We invite you to compare the services and benefits you will receive </w:t>
      </w:r>
      <w:proofErr w:type="spellStart"/>
      <w:r w:rsidRPr="00916239">
        <w:rPr>
          <w:rFonts w:asciiTheme="minorHAnsi" w:hAnsiTheme="minorHAnsi" w:cstheme="minorHAnsi"/>
          <w:color w:val="000000"/>
          <w:sz w:val="22"/>
          <w:szCs w:val="22"/>
        </w:rPr>
        <w:t>at</w:t>
      </w:r>
      <w:proofErr w:type="spellEnd"/>
      <w:r w:rsidRPr="00916239">
        <w:rPr>
          <w:rFonts w:asciiTheme="minorHAnsi" w:hAnsiTheme="minorHAnsi" w:cstheme="minorHAnsi"/>
          <w:color w:val="000000"/>
          <w:sz w:val="22"/>
          <w:szCs w:val="22"/>
        </w:rPr>
        <w:t xml:space="preserve"> Copy Link </w:t>
      </w:r>
      <w:r w:rsidR="00DA4DF9" w:rsidRPr="00916239">
        <w:rPr>
          <w:rFonts w:asciiTheme="minorHAnsi" w:hAnsiTheme="minorHAnsi" w:cstheme="minorHAnsi"/>
          <w:color w:val="000000"/>
          <w:sz w:val="22"/>
          <w:szCs w:val="22"/>
        </w:rPr>
        <w:t>against</w:t>
      </w:r>
      <w:r w:rsidRPr="00916239">
        <w:rPr>
          <w:rFonts w:asciiTheme="minorHAnsi" w:hAnsiTheme="minorHAnsi" w:cstheme="minorHAnsi"/>
          <w:color w:val="000000"/>
          <w:sz w:val="22"/>
          <w:szCs w:val="22"/>
        </w:rPr>
        <w:t xml:space="preserve"> any of our competitors. We are confident that Copy Link will </w:t>
      </w:r>
      <w:r w:rsidR="00DA4DF9" w:rsidRPr="00916239">
        <w:rPr>
          <w:rFonts w:asciiTheme="minorHAnsi" w:hAnsiTheme="minorHAnsi" w:cstheme="minorHAnsi"/>
          <w:color w:val="000000"/>
          <w:sz w:val="22"/>
          <w:szCs w:val="22"/>
        </w:rPr>
        <w:t xml:space="preserve">rise above </w:t>
      </w:r>
      <w:r w:rsidRPr="00916239">
        <w:rPr>
          <w:rFonts w:asciiTheme="minorHAnsi" w:hAnsiTheme="minorHAnsi" w:cstheme="minorHAnsi"/>
          <w:color w:val="000000"/>
          <w:sz w:val="22"/>
          <w:szCs w:val="22"/>
        </w:rPr>
        <w:t xml:space="preserve">the </w:t>
      </w:r>
      <w:r w:rsidR="00DA4DF9" w:rsidRPr="00916239">
        <w:rPr>
          <w:rFonts w:asciiTheme="minorHAnsi" w:hAnsiTheme="minorHAnsi" w:cstheme="minorHAnsi"/>
          <w:color w:val="000000"/>
          <w:sz w:val="22"/>
          <w:szCs w:val="22"/>
        </w:rPr>
        <w:t>rest</w:t>
      </w:r>
      <w:r w:rsidRPr="00916239">
        <w:rPr>
          <w:rFonts w:asciiTheme="minorHAnsi" w:hAnsiTheme="minorHAnsi" w:cstheme="minorHAnsi"/>
          <w:color w:val="000000"/>
          <w:sz w:val="22"/>
          <w:szCs w:val="22"/>
        </w:rPr>
        <w:t>!</w:t>
      </w:r>
    </w:p>
    <w:p w14:paraId="1E6EB3F8" w14:textId="77777777" w:rsidR="00AB2D8A" w:rsidRDefault="00AB2D8A" w:rsidP="00AB2D8A">
      <w:pPr>
        <w:rPr>
          <w:rFonts w:ascii="Tahoma" w:hAnsi="Tahoma" w:cs="Tahoma"/>
          <w:color w:val="000000"/>
          <w:sz w:val="20"/>
          <w:szCs w:val="20"/>
        </w:rPr>
      </w:pPr>
    </w:p>
    <w:p w14:paraId="17FAFEB9" w14:textId="77777777" w:rsidR="00500A3A" w:rsidRPr="00C125CE" w:rsidRDefault="00500A3A" w:rsidP="00AB2D8A">
      <w:pPr>
        <w:rPr>
          <w:rFonts w:ascii="Tahoma" w:hAnsi="Tahoma" w:cs="Tahoma"/>
          <w:color w:val="000000"/>
          <w:sz w:val="20"/>
          <w:szCs w:val="20"/>
        </w:rPr>
      </w:pPr>
    </w:p>
    <w:p w14:paraId="130AB994" w14:textId="77777777" w:rsidR="00AB2D8A" w:rsidRPr="00C125CE" w:rsidRDefault="00AB2D8A" w:rsidP="00AB2D8A">
      <w:pPr>
        <w:rPr>
          <w:rFonts w:ascii="Tahoma" w:hAnsi="Tahoma" w:cs="Tahoma"/>
          <w:color w:val="000000"/>
          <w:sz w:val="20"/>
          <w:szCs w:val="20"/>
        </w:rPr>
      </w:pPr>
    </w:p>
    <w:tbl>
      <w:tblPr>
        <w:tblpPr w:leftFromText="180" w:rightFromText="180" w:vertAnchor="text" w:horzAnchor="margin" w:tblpXSpec="center" w:tblpY="-76"/>
        <w:tblW w:w="720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4430"/>
        <w:gridCol w:w="957"/>
        <w:gridCol w:w="908"/>
        <w:gridCol w:w="908"/>
      </w:tblGrid>
      <w:tr w:rsidR="00916239" w14:paraId="402DF069" w14:textId="77777777" w:rsidTr="006B3FF7">
        <w:trPr>
          <w:trHeight w:val="405"/>
        </w:trPr>
        <w:tc>
          <w:tcPr>
            <w:tcW w:w="4496" w:type="dxa"/>
            <w:shd w:val="clear" w:color="auto" w:fill="D9D9D9" w:themeFill="background1" w:themeFillShade="D9"/>
            <w:vAlign w:val="center"/>
          </w:tcPr>
          <w:p w14:paraId="1D7E295A" w14:textId="77777777" w:rsidR="00916239" w:rsidRPr="00500A3A" w:rsidRDefault="00916239" w:rsidP="00842421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00A3A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Features and Benefits</w:t>
            </w:r>
          </w:p>
        </w:tc>
        <w:tc>
          <w:tcPr>
            <w:tcW w:w="957" w:type="dxa"/>
            <w:shd w:val="clear" w:color="auto" w:fill="D9D9D9" w:themeFill="background1" w:themeFillShade="D9"/>
            <w:noWrap/>
            <w:vAlign w:val="center"/>
          </w:tcPr>
          <w:p w14:paraId="0C051938" w14:textId="77777777" w:rsidR="00916239" w:rsidRPr="006B3FF7" w:rsidRDefault="00916239" w:rsidP="0084242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B3FF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Copy Link</w:t>
            </w:r>
          </w:p>
        </w:tc>
        <w:tc>
          <w:tcPr>
            <w:tcW w:w="875" w:type="dxa"/>
            <w:shd w:val="clear" w:color="auto" w:fill="D9D9D9" w:themeFill="background1" w:themeFillShade="D9"/>
            <w:noWrap/>
            <w:vAlign w:val="center"/>
          </w:tcPr>
          <w:p w14:paraId="3AA543AC" w14:textId="77777777" w:rsidR="00916239" w:rsidRPr="00500A3A" w:rsidRDefault="00916239" w:rsidP="0084242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00A3A">
              <w:rPr>
                <w:rFonts w:asciiTheme="minorHAnsi" w:hAnsiTheme="minorHAnsi" w:cstheme="minorHAnsi"/>
                <w:sz w:val="18"/>
                <w:szCs w:val="18"/>
              </w:rPr>
              <w:t>Company B</w:t>
            </w:r>
          </w:p>
        </w:tc>
        <w:tc>
          <w:tcPr>
            <w:tcW w:w="875" w:type="dxa"/>
            <w:shd w:val="clear" w:color="auto" w:fill="D9D9D9" w:themeFill="background1" w:themeFillShade="D9"/>
            <w:noWrap/>
            <w:vAlign w:val="center"/>
          </w:tcPr>
          <w:p w14:paraId="7121FE84" w14:textId="77777777" w:rsidR="00916239" w:rsidRPr="00500A3A" w:rsidRDefault="00916239" w:rsidP="0084242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00A3A">
              <w:rPr>
                <w:rFonts w:asciiTheme="minorHAnsi" w:hAnsiTheme="minorHAnsi" w:cstheme="minorHAnsi"/>
                <w:sz w:val="18"/>
                <w:szCs w:val="18"/>
              </w:rPr>
              <w:t>Company C</w:t>
            </w:r>
          </w:p>
        </w:tc>
      </w:tr>
      <w:tr w:rsidR="00916239" w14:paraId="28405CEB" w14:textId="77777777" w:rsidTr="006B3FF7">
        <w:trPr>
          <w:trHeight w:val="310"/>
        </w:trPr>
        <w:tc>
          <w:tcPr>
            <w:tcW w:w="4496" w:type="dxa"/>
            <w:shd w:val="clear" w:color="auto" w:fill="auto"/>
            <w:vAlign w:val="center"/>
          </w:tcPr>
          <w:p w14:paraId="3D6CB9B2" w14:textId="77777777" w:rsidR="00916239" w:rsidRPr="00500A3A" w:rsidRDefault="00916239" w:rsidP="008424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0A3A">
              <w:rPr>
                <w:rFonts w:ascii="Calibri" w:hAnsi="Calibri" w:cs="Calibri"/>
                <w:color w:val="000000"/>
                <w:sz w:val="18"/>
                <w:szCs w:val="18"/>
              </w:rPr>
              <w:t>Locally owned and operated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0F1CBB6E" w14:textId="77777777" w:rsidR="00916239" w:rsidRDefault="00916239" w:rsidP="0084242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√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5C4F35AA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65CA9844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916239" w14:paraId="63CDA2C1" w14:textId="77777777" w:rsidTr="006B3FF7">
        <w:trPr>
          <w:trHeight w:val="298"/>
        </w:trPr>
        <w:tc>
          <w:tcPr>
            <w:tcW w:w="4496" w:type="dxa"/>
            <w:shd w:val="clear" w:color="auto" w:fill="auto"/>
            <w:vAlign w:val="center"/>
          </w:tcPr>
          <w:p w14:paraId="483972A5" w14:textId="77777777" w:rsidR="00916239" w:rsidRPr="00500A3A" w:rsidRDefault="00916239" w:rsidP="008424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0A3A">
              <w:rPr>
                <w:rFonts w:ascii="Calibri" w:hAnsi="Calibri" w:cs="Calibri"/>
                <w:color w:val="000000"/>
                <w:sz w:val="18"/>
                <w:szCs w:val="18"/>
              </w:rPr>
              <w:t>Serving San Diego County since 1990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5EF00486" w14:textId="77777777" w:rsidR="00916239" w:rsidRDefault="00916239" w:rsidP="0084242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√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38EA67B1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1398B111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916239" w14:paraId="244AE929" w14:textId="77777777" w:rsidTr="006B3FF7">
        <w:trPr>
          <w:trHeight w:val="310"/>
        </w:trPr>
        <w:tc>
          <w:tcPr>
            <w:tcW w:w="4496" w:type="dxa"/>
            <w:shd w:val="clear" w:color="auto" w:fill="auto"/>
            <w:vAlign w:val="center"/>
          </w:tcPr>
          <w:p w14:paraId="62E9AE30" w14:textId="77777777" w:rsidR="00916239" w:rsidRPr="00500A3A" w:rsidRDefault="00916239" w:rsidP="008424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0A3A">
              <w:rPr>
                <w:rFonts w:ascii="Calibri" w:hAnsi="Calibri" w:cs="Calibri"/>
                <w:color w:val="000000"/>
                <w:sz w:val="18"/>
                <w:szCs w:val="18"/>
              </w:rPr>
              <w:t>Live person ready to take your call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39CC4CBE" w14:textId="77777777" w:rsidR="00916239" w:rsidRDefault="00916239" w:rsidP="0084242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√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6DA8DEAD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027381E5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916239" w14:paraId="7E18C534" w14:textId="77777777" w:rsidTr="006B3FF7">
        <w:trPr>
          <w:trHeight w:val="323"/>
        </w:trPr>
        <w:tc>
          <w:tcPr>
            <w:tcW w:w="4496" w:type="dxa"/>
            <w:shd w:val="clear" w:color="auto" w:fill="auto"/>
            <w:vAlign w:val="center"/>
          </w:tcPr>
          <w:p w14:paraId="68DFA1DC" w14:textId="77777777" w:rsidR="00916239" w:rsidRPr="00500A3A" w:rsidRDefault="00916239" w:rsidP="008424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0A3A">
              <w:rPr>
                <w:rFonts w:ascii="Calibri" w:hAnsi="Calibri" w:cs="Calibri"/>
                <w:color w:val="000000"/>
                <w:sz w:val="18"/>
                <w:szCs w:val="18"/>
              </w:rPr>
              <w:t>Local in-house Help Desk for immediate resolutions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66516F34" w14:textId="77777777" w:rsidR="00916239" w:rsidRDefault="00916239" w:rsidP="0084242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√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5D240883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4A6775A3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916239" w14:paraId="158D8386" w14:textId="77777777" w:rsidTr="006B3FF7">
        <w:trPr>
          <w:trHeight w:val="345"/>
        </w:trPr>
        <w:tc>
          <w:tcPr>
            <w:tcW w:w="4496" w:type="dxa"/>
            <w:shd w:val="clear" w:color="auto" w:fill="auto"/>
            <w:vAlign w:val="center"/>
          </w:tcPr>
          <w:p w14:paraId="175257AD" w14:textId="77777777" w:rsidR="00916239" w:rsidRPr="00500A3A" w:rsidRDefault="00916239" w:rsidP="008424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0A3A">
              <w:rPr>
                <w:rFonts w:ascii="Calibri" w:hAnsi="Calibri" w:cs="Calibri"/>
                <w:color w:val="000000"/>
                <w:sz w:val="18"/>
                <w:szCs w:val="18"/>
              </w:rPr>
              <w:t>Staff that know you and recognize your account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4CFA3E05" w14:textId="77777777" w:rsidR="00916239" w:rsidRDefault="00916239" w:rsidP="0084242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√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372A2C2B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67ED4C1B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916239" w14:paraId="6FF31FFF" w14:textId="77777777" w:rsidTr="006B3FF7">
        <w:trPr>
          <w:trHeight w:val="298"/>
        </w:trPr>
        <w:tc>
          <w:tcPr>
            <w:tcW w:w="4496" w:type="dxa"/>
            <w:shd w:val="clear" w:color="auto" w:fill="auto"/>
            <w:vAlign w:val="center"/>
          </w:tcPr>
          <w:p w14:paraId="70FB6BBE" w14:textId="77777777" w:rsidR="00916239" w:rsidRPr="00500A3A" w:rsidRDefault="0006255A" w:rsidP="008424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  <w:r w:rsidR="00916239" w:rsidRPr="00500A3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Hour service response time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78613D79" w14:textId="77777777" w:rsidR="00916239" w:rsidRDefault="00916239" w:rsidP="0084242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√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45804910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657FB943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916239" w14:paraId="12D22548" w14:textId="77777777" w:rsidTr="006B3FF7">
        <w:trPr>
          <w:trHeight w:val="334"/>
        </w:trPr>
        <w:tc>
          <w:tcPr>
            <w:tcW w:w="4496" w:type="dxa"/>
            <w:shd w:val="clear" w:color="auto" w:fill="auto"/>
            <w:vAlign w:val="center"/>
          </w:tcPr>
          <w:p w14:paraId="5D1F5F9D" w14:textId="77777777" w:rsidR="00916239" w:rsidRPr="00500A3A" w:rsidRDefault="00916239" w:rsidP="008424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0A3A">
              <w:rPr>
                <w:rFonts w:ascii="Calibri" w:hAnsi="Calibri" w:cs="Calibri"/>
                <w:color w:val="000000"/>
                <w:sz w:val="18"/>
                <w:szCs w:val="18"/>
              </w:rPr>
              <w:t>Service technician’s average tenure of 16 years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17A3EC1E" w14:textId="77777777" w:rsidR="00916239" w:rsidRDefault="00916239" w:rsidP="0084242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√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06A60BD3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2B2057B9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916239" w14:paraId="652FB1EE" w14:textId="77777777" w:rsidTr="006B3FF7">
        <w:trPr>
          <w:trHeight w:val="370"/>
        </w:trPr>
        <w:tc>
          <w:tcPr>
            <w:tcW w:w="4496" w:type="dxa"/>
            <w:shd w:val="clear" w:color="auto" w:fill="auto"/>
            <w:vAlign w:val="center"/>
          </w:tcPr>
          <w:p w14:paraId="22ED032A" w14:textId="77777777" w:rsidR="00916239" w:rsidRPr="00500A3A" w:rsidRDefault="00916239" w:rsidP="008424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0A3A">
              <w:rPr>
                <w:rFonts w:ascii="Calibri" w:hAnsi="Calibri" w:cs="Calibri"/>
                <w:color w:val="000000"/>
                <w:sz w:val="18"/>
                <w:szCs w:val="18"/>
              </w:rPr>
              <w:t>All vehicles stocked with over $7500 in parts, all the time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799F2B16" w14:textId="77777777" w:rsidR="00916239" w:rsidRDefault="00916239" w:rsidP="0084242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√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6A44DA1C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6E704C65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916239" w14:paraId="7C1926B6" w14:textId="77777777" w:rsidTr="006B3FF7">
        <w:trPr>
          <w:trHeight w:val="323"/>
        </w:trPr>
        <w:tc>
          <w:tcPr>
            <w:tcW w:w="4496" w:type="dxa"/>
            <w:shd w:val="clear" w:color="auto" w:fill="auto"/>
            <w:vAlign w:val="center"/>
          </w:tcPr>
          <w:p w14:paraId="71C9DF62" w14:textId="77777777" w:rsidR="00916239" w:rsidRPr="00500A3A" w:rsidRDefault="00916239" w:rsidP="008424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0A3A">
              <w:rPr>
                <w:rFonts w:ascii="Calibri" w:hAnsi="Calibri" w:cs="Calibri"/>
                <w:color w:val="000000"/>
                <w:sz w:val="18"/>
                <w:szCs w:val="18"/>
              </w:rPr>
              <w:t>Guaranteed uptime performance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688BB054" w14:textId="77777777" w:rsidR="00916239" w:rsidRDefault="00916239" w:rsidP="0084242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√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51F87EED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452A1FF7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916239" w14:paraId="08CE2C64" w14:textId="77777777" w:rsidTr="006B3FF7">
        <w:trPr>
          <w:trHeight w:val="298"/>
        </w:trPr>
        <w:tc>
          <w:tcPr>
            <w:tcW w:w="4496" w:type="dxa"/>
            <w:shd w:val="clear" w:color="auto" w:fill="auto"/>
            <w:vAlign w:val="center"/>
          </w:tcPr>
          <w:p w14:paraId="6BEF081B" w14:textId="77777777" w:rsidR="00916239" w:rsidRPr="00500A3A" w:rsidRDefault="00916239" w:rsidP="008424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0A3A">
              <w:rPr>
                <w:rFonts w:ascii="Calibri" w:hAnsi="Calibri" w:cs="Calibri"/>
                <w:color w:val="000000"/>
                <w:sz w:val="18"/>
                <w:szCs w:val="18"/>
              </w:rPr>
              <w:t>Guaranteed loaner system if yours is out of service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4C16D48A" w14:textId="77777777" w:rsidR="00916239" w:rsidRDefault="00916239" w:rsidP="0084242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√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22E49F28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37BA8006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916239" w14:paraId="2B0E6C26" w14:textId="77777777" w:rsidTr="006B3FF7">
        <w:trPr>
          <w:trHeight w:val="358"/>
        </w:trPr>
        <w:tc>
          <w:tcPr>
            <w:tcW w:w="4496" w:type="dxa"/>
            <w:shd w:val="clear" w:color="auto" w:fill="auto"/>
            <w:vAlign w:val="center"/>
          </w:tcPr>
          <w:p w14:paraId="6889B35F" w14:textId="77777777" w:rsidR="00916239" w:rsidRPr="00500A3A" w:rsidRDefault="00916239" w:rsidP="008424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0A3A">
              <w:rPr>
                <w:rFonts w:ascii="Calibri" w:hAnsi="Calibri" w:cs="Calibri"/>
                <w:color w:val="000000"/>
                <w:sz w:val="18"/>
                <w:szCs w:val="18"/>
              </w:rPr>
              <w:t>Master Technicians on Staff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05B32273" w14:textId="77777777" w:rsidR="00916239" w:rsidRDefault="00916239" w:rsidP="0084242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√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443D4E93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7EFC2B19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916239" w14:paraId="376B3447" w14:textId="77777777" w:rsidTr="006B3FF7">
        <w:trPr>
          <w:trHeight w:val="358"/>
        </w:trPr>
        <w:tc>
          <w:tcPr>
            <w:tcW w:w="4496" w:type="dxa"/>
            <w:shd w:val="clear" w:color="auto" w:fill="auto"/>
            <w:vAlign w:val="center"/>
          </w:tcPr>
          <w:p w14:paraId="6357B044" w14:textId="77777777" w:rsidR="00916239" w:rsidRPr="00500A3A" w:rsidRDefault="00916239" w:rsidP="008424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0A3A">
              <w:rPr>
                <w:rFonts w:ascii="Calibri" w:hAnsi="Calibri" w:cs="Calibri"/>
                <w:color w:val="000000"/>
                <w:sz w:val="18"/>
                <w:szCs w:val="18"/>
              </w:rPr>
              <w:t>Premier Dealer and Authorized Service center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3611FEF7" w14:textId="77777777" w:rsidR="00916239" w:rsidRDefault="00916239" w:rsidP="0084242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√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6B6F1089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1EDA4A90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916239" w14:paraId="277A93EA" w14:textId="77777777" w:rsidTr="006B3FF7">
        <w:trPr>
          <w:trHeight w:val="358"/>
        </w:trPr>
        <w:tc>
          <w:tcPr>
            <w:tcW w:w="4496" w:type="dxa"/>
            <w:shd w:val="clear" w:color="auto" w:fill="auto"/>
            <w:vAlign w:val="center"/>
          </w:tcPr>
          <w:p w14:paraId="26C169F3" w14:textId="77777777" w:rsidR="00916239" w:rsidRPr="00500A3A" w:rsidRDefault="00916239" w:rsidP="008424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0A3A">
              <w:rPr>
                <w:rFonts w:ascii="Calibri" w:hAnsi="Calibri" w:cs="Calibri"/>
                <w:color w:val="000000"/>
                <w:sz w:val="18"/>
                <w:szCs w:val="18"/>
              </w:rPr>
              <w:t>Award Winning Product Lineup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650A672B" w14:textId="77777777" w:rsidR="00916239" w:rsidRDefault="00916239" w:rsidP="0084242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√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5B24B8EE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2AD77A46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916239" w14:paraId="7646D98C" w14:textId="77777777" w:rsidTr="006B3FF7">
        <w:trPr>
          <w:trHeight w:val="298"/>
        </w:trPr>
        <w:tc>
          <w:tcPr>
            <w:tcW w:w="4496" w:type="dxa"/>
            <w:shd w:val="clear" w:color="auto" w:fill="auto"/>
            <w:vAlign w:val="center"/>
          </w:tcPr>
          <w:p w14:paraId="24895299" w14:textId="77777777" w:rsidR="00916239" w:rsidRPr="00500A3A" w:rsidRDefault="00916239" w:rsidP="008424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0A3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A company culture that exemplifies a sense of urgency 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43328236" w14:textId="77777777" w:rsidR="00916239" w:rsidRDefault="00916239" w:rsidP="0084242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√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03BA282A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17A37EDE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916239" w14:paraId="2C6D2063" w14:textId="77777777" w:rsidTr="006B3FF7">
        <w:trPr>
          <w:trHeight w:val="298"/>
        </w:trPr>
        <w:tc>
          <w:tcPr>
            <w:tcW w:w="4496" w:type="dxa"/>
            <w:shd w:val="clear" w:color="auto" w:fill="auto"/>
            <w:vAlign w:val="center"/>
          </w:tcPr>
          <w:p w14:paraId="1714B3F7" w14:textId="77777777" w:rsidR="00916239" w:rsidRPr="00500A3A" w:rsidRDefault="00916239" w:rsidP="0084242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00A3A">
              <w:rPr>
                <w:rFonts w:ascii="Calibri" w:hAnsi="Calibri" w:cs="Calibri"/>
                <w:color w:val="000000"/>
                <w:sz w:val="18"/>
                <w:szCs w:val="18"/>
              </w:rPr>
              <w:t>An accessible experienced Management Team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1048D7FC" w14:textId="77777777" w:rsidR="00916239" w:rsidRDefault="00916239" w:rsidP="0084242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√</w:t>
            </w: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55929C70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75" w:type="dxa"/>
            <w:shd w:val="clear" w:color="auto" w:fill="F2F2F2" w:themeFill="background1" w:themeFillShade="F2"/>
            <w:noWrap/>
            <w:vAlign w:val="center"/>
          </w:tcPr>
          <w:p w14:paraId="74884FDF" w14:textId="77777777" w:rsidR="00916239" w:rsidRDefault="00916239" w:rsidP="0084242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718051E6" w14:textId="77777777" w:rsidR="00AB2D8A" w:rsidRPr="00C125CE" w:rsidRDefault="00AB2D8A" w:rsidP="00AB2D8A">
      <w:pPr>
        <w:ind w:left="720"/>
        <w:rPr>
          <w:rFonts w:ascii="Tahoma" w:hAnsi="Tahoma" w:cs="Tahoma"/>
          <w:color w:val="000000"/>
          <w:sz w:val="20"/>
          <w:szCs w:val="20"/>
        </w:rPr>
      </w:pPr>
    </w:p>
    <w:p w14:paraId="62D2DFE3" w14:textId="43EF65D3" w:rsidR="00AB2D8A" w:rsidRDefault="00AB2D8A" w:rsidP="00AB2D8A">
      <w:r>
        <w:br w:type="page"/>
      </w:r>
    </w:p>
    <w:p w14:paraId="4EE3E0B4" w14:textId="77777777" w:rsidR="00CE20BD" w:rsidRPr="00D33FA6" w:rsidRDefault="00CE20BD" w:rsidP="00D33FA6">
      <w:pPr>
        <w:rPr>
          <w:rFonts w:ascii="Tahoma" w:hAnsi="Tahoma" w:cs="Tahoma"/>
          <w:color w:val="000000"/>
          <w:sz w:val="20"/>
          <w:szCs w:val="20"/>
        </w:rPr>
      </w:pPr>
    </w:p>
    <w:p w14:paraId="1730400C" w14:textId="77777777" w:rsidR="007868E9" w:rsidRDefault="007868E9" w:rsidP="00645620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3115B9FE" w14:textId="77777777" w:rsidR="00500A3A" w:rsidRPr="00500A3A" w:rsidRDefault="002F612E" w:rsidP="00500A3A">
      <w:pPr>
        <w:jc w:val="center"/>
        <w:rPr>
          <w:rFonts w:asciiTheme="minorHAnsi" w:hAnsiTheme="minorHAnsi" w:cstheme="minorHAnsi"/>
          <w:b/>
          <w:color w:val="365F91" w:themeColor="accent1" w:themeShade="BF"/>
          <w:sz w:val="32"/>
          <w:szCs w:val="32"/>
        </w:rPr>
      </w:pPr>
      <w:r w:rsidRPr="00500A3A">
        <w:rPr>
          <w:rFonts w:asciiTheme="minorHAnsi" w:hAnsiTheme="minorHAnsi" w:cstheme="minorHAnsi"/>
          <w:b/>
          <w:color w:val="365F91" w:themeColor="accent1" w:themeShade="BF"/>
          <w:sz w:val="32"/>
          <w:szCs w:val="32"/>
        </w:rPr>
        <w:t>Copy Link is a leader in connecting digital, multi-function devices to a wide va</w:t>
      </w:r>
      <w:r w:rsidR="00645620" w:rsidRPr="00500A3A">
        <w:rPr>
          <w:rFonts w:asciiTheme="minorHAnsi" w:hAnsiTheme="minorHAnsi" w:cstheme="minorHAnsi"/>
          <w:b/>
          <w:color w:val="365F91" w:themeColor="accent1" w:themeShade="BF"/>
          <w:sz w:val="32"/>
          <w:szCs w:val="32"/>
        </w:rPr>
        <w:t xml:space="preserve">riety of networks and operating </w:t>
      </w:r>
      <w:r w:rsidRPr="00500A3A">
        <w:rPr>
          <w:rFonts w:asciiTheme="minorHAnsi" w:hAnsiTheme="minorHAnsi" w:cstheme="minorHAnsi"/>
          <w:b/>
          <w:color w:val="365F91" w:themeColor="accent1" w:themeShade="BF"/>
          <w:sz w:val="32"/>
          <w:szCs w:val="32"/>
        </w:rPr>
        <w:t xml:space="preserve">platforms. </w:t>
      </w:r>
    </w:p>
    <w:p w14:paraId="298D1081" w14:textId="77777777" w:rsidR="007868E9" w:rsidRPr="00500A3A" w:rsidRDefault="002F612E" w:rsidP="00500A3A">
      <w:pPr>
        <w:jc w:val="center"/>
        <w:rPr>
          <w:rFonts w:asciiTheme="minorHAnsi" w:hAnsiTheme="minorHAnsi" w:cstheme="minorHAnsi"/>
          <w:b/>
          <w:color w:val="365F91" w:themeColor="accent1" w:themeShade="BF"/>
          <w:sz w:val="32"/>
          <w:szCs w:val="32"/>
        </w:rPr>
      </w:pPr>
      <w:r w:rsidRPr="00500A3A">
        <w:rPr>
          <w:rFonts w:asciiTheme="minorHAnsi" w:hAnsiTheme="minorHAnsi" w:cstheme="minorHAnsi"/>
          <w:b/>
          <w:color w:val="365F91" w:themeColor="accent1" w:themeShade="BF"/>
          <w:sz w:val="32"/>
          <w:szCs w:val="32"/>
        </w:rPr>
        <w:t>We have experts in all types of software applications, specializing in:</w:t>
      </w:r>
    </w:p>
    <w:p w14:paraId="23BEE66D" w14:textId="77777777" w:rsidR="00500A3A" w:rsidRDefault="00500A3A" w:rsidP="00264170">
      <w:pPr>
        <w:spacing w:beforeLines="60" w:before="144"/>
        <w:ind w:left="720" w:hanging="720"/>
        <w:rPr>
          <w:rFonts w:asciiTheme="minorHAnsi" w:hAnsiTheme="minorHAnsi" w:cstheme="minorHAnsi"/>
          <w:sz w:val="22"/>
          <w:szCs w:val="22"/>
        </w:rPr>
      </w:pPr>
    </w:p>
    <w:p w14:paraId="6D9ABAF6" w14:textId="77777777" w:rsidR="00264170" w:rsidRDefault="00264170" w:rsidP="00264170">
      <w:pPr>
        <w:spacing w:beforeLines="60" w:before="144"/>
        <w:ind w:left="720" w:hanging="720"/>
        <w:rPr>
          <w:rFonts w:asciiTheme="minorHAnsi" w:hAnsiTheme="minorHAnsi" w:cstheme="minorHAnsi"/>
          <w:sz w:val="22"/>
          <w:szCs w:val="22"/>
        </w:rPr>
      </w:pPr>
      <w:r w:rsidRPr="007C0006">
        <w:rPr>
          <w:rFonts w:asciiTheme="minorHAnsi" w:hAnsiTheme="minorHAnsi" w:cstheme="minorHAnsi"/>
          <w:sz w:val="22"/>
          <w:szCs w:val="22"/>
        </w:rPr>
        <w:t>•</w:t>
      </w:r>
      <w:r w:rsidRPr="007C0006">
        <w:rPr>
          <w:rFonts w:asciiTheme="minorHAnsi" w:hAnsiTheme="minorHAnsi" w:cstheme="minorHAnsi"/>
          <w:sz w:val="22"/>
          <w:szCs w:val="22"/>
        </w:rPr>
        <w:tab/>
        <w:t>Data Security Experts to help keep y</w:t>
      </w:r>
      <w:r>
        <w:rPr>
          <w:rFonts w:asciiTheme="minorHAnsi" w:hAnsiTheme="minorHAnsi" w:cstheme="minorHAnsi"/>
          <w:sz w:val="22"/>
          <w:szCs w:val="22"/>
        </w:rPr>
        <w:t xml:space="preserve">our data secure and </w:t>
      </w:r>
      <w:r w:rsidRPr="007C0006">
        <w:rPr>
          <w:rFonts w:asciiTheme="minorHAnsi" w:hAnsiTheme="minorHAnsi" w:cstheme="minorHAnsi"/>
          <w:sz w:val="22"/>
          <w:szCs w:val="22"/>
        </w:rPr>
        <w:t>compliant</w:t>
      </w:r>
      <w:r>
        <w:rPr>
          <w:rFonts w:asciiTheme="minorHAnsi" w:hAnsiTheme="minorHAnsi" w:cstheme="minorHAnsi"/>
          <w:sz w:val="22"/>
          <w:szCs w:val="22"/>
        </w:rPr>
        <w:t xml:space="preserve"> and</w:t>
      </w:r>
      <w:r w:rsidRPr="007C0006">
        <w:rPr>
          <w:rFonts w:asciiTheme="minorHAnsi" w:hAnsiTheme="minorHAnsi" w:cstheme="minorHAnsi"/>
          <w:sz w:val="22"/>
          <w:szCs w:val="22"/>
        </w:rPr>
        <w:t xml:space="preserve"> with HIPAA, SOX and other standards that affects today’s businesses.</w:t>
      </w:r>
    </w:p>
    <w:p w14:paraId="640367A0" w14:textId="77777777" w:rsidR="00264170" w:rsidRDefault="00264170" w:rsidP="00645620">
      <w:pPr>
        <w:spacing w:beforeLines="60" w:before="144"/>
        <w:ind w:left="720" w:hanging="720"/>
        <w:rPr>
          <w:rFonts w:asciiTheme="minorHAnsi" w:hAnsiTheme="minorHAnsi" w:cstheme="minorHAnsi"/>
          <w:sz w:val="22"/>
          <w:szCs w:val="22"/>
        </w:rPr>
      </w:pPr>
      <w:r w:rsidRPr="007C0006">
        <w:rPr>
          <w:rFonts w:asciiTheme="minorHAnsi" w:hAnsiTheme="minorHAnsi" w:cstheme="minorHAnsi"/>
          <w:sz w:val="22"/>
          <w:szCs w:val="22"/>
        </w:rPr>
        <w:t>•</w:t>
      </w:r>
      <w:r w:rsidRPr="007C000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Connectivity Specialists to connect you to</w:t>
      </w:r>
      <w:r w:rsidR="00CC4A6E">
        <w:rPr>
          <w:rFonts w:asciiTheme="minorHAnsi" w:hAnsiTheme="minorHAnsi" w:cstheme="minorHAnsi"/>
          <w:sz w:val="22"/>
          <w:szCs w:val="22"/>
        </w:rPr>
        <w:t xml:space="preserve"> email,</w:t>
      </w:r>
      <w:r>
        <w:rPr>
          <w:rFonts w:asciiTheme="minorHAnsi" w:hAnsiTheme="minorHAnsi" w:cstheme="minorHAnsi"/>
          <w:sz w:val="22"/>
          <w:szCs w:val="22"/>
        </w:rPr>
        <w:t xml:space="preserve"> network and </w:t>
      </w:r>
      <w:proofErr w:type="gramStart"/>
      <w:r>
        <w:rPr>
          <w:rFonts w:asciiTheme="minorHAnsi" w:hAnsiTheme="minorHAnsi" w:cstheme="minorHAnsi"/>
          <w:sz w:val="22"/>
          <w:szCs w:val="22"/>
        </w:rPr>
        <w:t>cloud based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services</w:t>
      </w:r>
      <w:r w:rsidR="00CC4A6E">
        <w:rPr>
          <w:rFonts w:asciiTheme="minorHAnsi" w:hAnsiTheme="minorHAnsi" w:cstheme="minorHAnsi"/>
          <w:sz w:val="22"/>
          <w:szCs w:val="22"/>
        </w:rPr>
        <w:t xml:space="preserve"> such as OneDrive, SharePoint, Exchange, Dropbox</w:t>
      </w:r>
      <w:r w:rsidR="00645620">
        <w:rPr>
          <w:rFonts w:asciiTheme="minorHAnsi" w:hAnsiTheme="minorHAnsi" w:cstheme="minorHAnsi"/>
          <w:sz w:val="22"/>
          <w:szCs w:val="22"/>
        </w:rPr>
        <w:t>, Gmail, Google Drive and more.</w:t>
      </w:r>
    </w:p>
    <w:p w14:paraId="71AB537E" w14:textId="77777777" w:rsidR="00CC4A6E" w:rsidRDefault="00CC4A6E" w:rsidP="00264170">
      <w:pPr>
        <w:spacing w:beforeLines="60" w:before="144"/>
        <w:rPr>
          <w:rFonts w:asciiTheme="minorHAnsi" w:hAnsiTheme="minorHAnsi" w:cstheme="minorHAnsi"/>
          <w:sz w:val="22"/>
          <w:szCs w:val="22"/>
        </w:rPr>
      </w:pPr>
      <w:r w:rsidRPr="007C0006">
        <w:rPr>
          <w:rFonts w:asciiTheme="minorHAnsi" w:hAnsiTheme="minorHAnsi" w:cstheme="minorHAnsi"/>
          <w:sz w:val="22"/>
          <w:szCs w:val="22"/>
        </w:rPr>
        <w:t>•</w:t>
      </w:r>
      <w:r w:rsidRPr="007C000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Active Directory and Office 365 integration</w:t>
      </w:r>
    </w:p>
    <w:p w14:paraId="54AEF7F7" w14:textId="77777777" w:rsidR="002F612E" w:rsidRPr="007C0006" w:rsidRDefault="002F612E" w:rsidP="00264170">
      <w:pPr>
        <w:spacing w:beforeLines="60" w:before="144"/>
        <w:ind w:left="720" w:hanging="720"/>
        <w:rPr>
          <w:rFonts w:asciiTheme="minorHAnsi" w:hAnsiTheme="minorHAnsi" w:cstheme="minorHAnsi"/>
          <w:sz w:val="22"/>
          <w:szCs w:val="22"/>
        </w:rPr>
      </w:pPr>
      <w:r w:rsidRPr="007C0006">
        <w:rPr>
          <w:rFonts w:asciiTheme="minorHAnsi" w:hAnsiTheme="minorHAnsi" w:cstheme="minorHAnsi"/>
          <w:sz w:val="22"/>
          <w:szCs w:val="22"/>
        </w:rPr>
        <w:t>•</w:t>
      </w:r>
      <w:r w:rsidRPr="007C0006">
        <w:rPr>
          <w:rFonts w:asciiTheme="minorHAnsi" w:hAnsiTheme="minorHAnsi" w:cstheme="minorHAnsi"/>
          <w:sz w:val="22"/>
          <w:szCs w:val="22"/>
        </w:rPr>
        <w:tab/>
        <w:t>Managed Print Service Specialists to help control printing costs associated with managing</w:t>
      </w:r>
      <w:r w:rsidR="00580E12" w:rsidRPr="007C0006">
        <w:rPr>
          <w:rFonts w:asciiTheme="minorHAnsi" w:hAnsiTheme="minorHAnsi" w:cstheme="minorHAnsi"/>
          <w:sz w:val="22"/>
          <w:szCs w:val="22"/>
        </w:rPr>
        <w:t xml:space="preserve"> a fleet of printers, MFP’s and f</w:t>
      </w:r>
      <w:r w:rsidRPr="007C0006">
        <w:rPr>
          <w:rFonts w:asciiTheme="minorHAnsi" w:hAnsiTheme="minorHAnsi" w:cstheme="minorHAnsi"/>
          <w:sz w:val="22"/>
          <w:szCs w:val="22"/>
        </w:rPr>
        <w:t>ax devices.</w:t>
      </w:r>
    </w:p>
    <w:p w14:paraId="576BADD9" w14:textId="77777777" w:rsidR="002F612E" w:rsidRPr="007C0006" w:rsidRDefault="002F612E" w:rsidP="00264170">
      <w:pPr>
        <w:spacing w:beforeLines="60" w:before="144"/>
        <w:rPr>
          <w:rFonts w:asciiTheme="minorHAnsi" w:hAnsiTheme="minorHAnsi" w:cstheme="minorHAnsi"/>
          <w:sz w:val="22"/>
          <w:szCs w:val="22"/>
        </w:rPr>
      </w:pPr>
      <w:r w:rsidRPr="007C0006">
        <w:rPr>
          <w:rFonts w:asciiTheme="minorHAnsi" w:hAnsiTheme="minorHAnsi" w:cstheme="minorHAnsi"/>
          <w:sz w:val="22"/>
          <w:szCs w:val="22"/>
        </w:rPr>
        <w:t>•</w:t>
      </w:r>
      <w:r w:rsidRPr="007C0006">
        <w:rPr>
          <w:rFonts w:asciiTheme="minorHAnsi" w:hAnsiTheme="minorHAnsi" w:cstheme="minorHAnsi"/>
          <w:sz w:val="22"/>
          <w:szCs w:val="22"/>
        </w:rPr>
        <w:tab/>
        <w:t xml:space="preserve">Production </w:t>
      </w:r>
      <w:r w:rsidR="00CC4A6E">
        <w:rPr>
          <w:rFonts w:asciiTheme="minorHAnsi" w:hAnsiTheme="minorHAnsi" w:cstheme="minorHAnsi"/>
          <w:sz w:val="22"/>
          <w:szCs w:val="22"/>
        </w:rPr>
        <w:t>P</w:t>
      </w:r>
      <w:r w:rsidRPr="007C0006">
        <w:rPr>
          <w:rFonts w:asciiTheme="minorHAnsi" w:hAnsiTheme="minorHAnsi" w:cstheme="minorHAnsi"/>
          <w:sz w:val="22"/>
          <w:szCs w:val="22"/>
        </w:rPr>
        <w:t xml:space="preserve">rinting </w:t>
      </w:r>
      <w:r w:rsidR="00CC4A6E">
        <w:rPr>
          <w:rFonts w:asciiTheme="minorHAnsi" w:hAnsiTheme="minorHAnsi" w:cstheme="minorHAnsi"/>
          <w:sz w:val="22"/>
          <w:szCs w:val="22"/>
        </w:rPr>
        <w:t>Experts to help enhance workflows for high volume environments</w:t>
      </w:r>
    </w:p>
    <w:p w14:paraId="58F945FB" w14:textId="77777777" w:rsidR="002F612E" w:rsidRPr="007C0006" w:rsidRDefault="002F612E" w:rsidP="00264170">
      <w:pPr>
        <w:spacing w:beforeLines="60" w:before="144"/>
        <w:rPr>
          <w:rFonts w:asciiTheme="minorHAnsi" w:hAnsiTheme="minorHAnsi" w:cstheme="minorHAnsi"/>
          <w:sz w:val="22"/>
          <w:szCs w:val="22"/>
        </w:rPr>
      </w:pPr>
      <w:r w:rsidRPr="007C0006">
        <w:rPr>
          <w:rFonts w:asciiTheme="minorHAnsi" w:hAnsiTheme="minorHAnsi" w:cstheme="minorHAnsi"/>
          <w:sz w:val="22"/>
          <w:szCs w:val="22"/>
        </w:rPr>
        <w:t>•</w:t>
      </w:r>
      <w:r w:rsidRPr="007C0006">
        <w:rPr>
          <w:rFonts w:asciiTheme="minorHAnsi" w:hAnsiTheme="minorHAnsi" w:cstheme="minorHAnsi"/>
          <w:sz w:val="22"/>
          <w:szCs w:val="22"/>
        </w:rPr>
        <w:tab/>
        <w:t>Scanning and document</w:t>
      </w:r>
      <w:r w:rsidR="00CC4A6E">
        <w:rPr>
          <w:rFonts w:asciiTheme="minorHAnsi" w:hAnsiTheme="minorHAnsi" w:cstheme="minorHAnsi"/>
          <w:sz w:val="22"/>
          <w:szCs w:val="22"/>
        </w:rPr>
        <w:t xml:space="preserve"> indexing,</w:t>
      </w:r>
      <w:r w:rsidRPr="007C0006">
        <w:rPr>
          <w:rFonts w:asciiTheme="minorHAnsi" w:hAnsiTheme="minorHAnsi" w:cstheme="minorHAnsi"/>
          <w:sz w:val="22"/>
          <w:szCs w:val="22"/>
        </w:rPr>
        <w:t xml:space="preserve"> </w:t>
      </w:r>
      <w:r w:rsidR="00CC4A6E">
        <w:rPr>
          <w:rFonts w:asciiTheme="minorHAnsi" w:hAnsiTheme="minorHAnsi" w:cstheme="minorHAnsi"/>
          <w:sz w:val="22"/>
          <w:szCs w:val="22"/>
        </w:rPr>
        <w:t>routing and</w:t>
      </w:r>
      <w:r w:rsidRPr="007C0006">
        <w:rPr>
          <w:rFonts w:asciiTheme="minorHAnsi" w:hAnsiTheme="minorHAnsi" w:cstheme="minorHAnsi"/>
          <w:sz w:val="22"/>
          <w:szCs w:val="22"/>
        </w:rPr>
        <w:t xml:space="preserve"> management software</w:t>
      </w:r>
    </w:p>
    <w:p w14:paraId="6DFE9A74" w14:textId="77777777" w:rsidR="002F612E" w:rsidRPr="007C0006" w:rsidRDefault="002F612E" w:rsidP="00264170">
      <w:pPr>
        <w:spacing w:beforeLines="60" w:before="144"/>
        <w:rPr>
          <w:rFonts w:asciiTheme="minorHAnsi" w:hAnsiTheme="minorHAnsi" w:cstheme="minorHAnsi"/>
          <w:sz w:val="22"/>
          <w:szCs w:val="22"/>
        </w:rPr>
      </w:pPr>
      <w:r w:rsidRPr="007C0006">
        <w:rPr>
          <w:rFonts w:asciiTheme="minorHAnsi" w:hAnsiTheme="minorHAnsi" w:cstheme="minorHAnsi"/>
          <w:sz w:val="22"/>
          <w:szCs w:val="22"/>
        </w:rPr>
        <w:t>•</w:t>
      </w:r>
      <w:r w:rsidRPr="007C0006">
        <w:rPr>
          <w:rFonts w:asciiTheme="minorHAnsi" w:hAnsiTheme="minorHAnsi" w:cstheme="minorHAnsi"/>
          <w:sz w:val="22"/>
          <w:szCs w:val="22"/>
        </w:rPr>
        <w:tab/>
        <w:t>Secure print</w:t>
      </w:r>
      <w:r w:rsidR="00580E12" w:rsidRPr="007C0006">
        <w:rPr>
          <w:rFonts w:asciiTheme="minorHAnsi" w:hAnsiTheme="minorHAnsi" w:cstheme="minorHAnsi"/>
          <w:sz w:val="22"/>
          <w:szCs w:val="22"/>
        </w:rPr>
        <w:t>,</w:t>
      </w:r>
      <w:r w:rsidRPr="007C0006">
        <w:rPr>
          <w:rFonts w:asciiTheme="minorHAnsi" w:hAnsiTheme="minorHAnsi" w:cstheme="minorHAnsi"/>
          <w:sz w:val="22"/>
          <w:szCs w:val="22"/>
        </w:rPr>
        <w:t xml:space="preserve"> </w:t>
      </w:r>
      <w:r w:rsidR="00580E12" w:rsidRPr="007C0006">
        <w:rPr>
          <w:rFonts w:asciiTheme="minorHAnsi" w:hAnsiTheme="minorHAnsi" w:cstheme="minorHAnsi"/>
          <w:sz w:val="22"/>
          <w:szCs w:val="22"/>
        </w:rPr>
        <w:t xml:space="preserve">copy </w:t>
      </w:r>
      <w:r w:rsidRPr="007C0006">
        <w:rPr>
          <w:rFonts w:asciiTheme="minorHAnsi" w:hAnsiTheme="minorHAnsi" w:cstheme="minorHAnsi"/>
          <w:sz w:val="22"/>
          <w:szCs w:val="22"/>
        </w:rPr>
        <w:t>tracking and accounting</w:t>
      </w:r>
      <w:r w:rsidR="00CC4A6E">
        <w:rPr>
          <w:rFonts w:asciiTheme="minorHAnsi" w:hAnsiTheme="minorHAnsi" w:cstheme="minorHAnsi"/>
          <w:sz w:val="22"/>
          <w:szCs w:val="22"/>
        </w:rPr>
        <w:t xml:space="preserve"> software</w:t>
      </w:r>
    </w:p>
    <w:p w14:paraId="5B784009" w14:textId="77777777" w:rsidR="002F612E" w:rsidRPr="007C0006" w:rsidRDefault="002F612E" w:rsidP="00264170">
      <w:pPr>
        <w:spacing w:beforeLines="60" w:before="144"/>
        <w:rPr>
          <w:rFonts w:asciiTheme="minorHAnsi" w:hAnsiTheme="minorHAnsi" w:cstheme="minorHAnsi"/>
          <w:sz w:val="22"/>
          <w:szCs w:val="22"/>
        </w:rPr>
      </w:pPr>
      <w:r w:rsidRPr="007C0006">
        <w:rPr>
          <w:rFonts w:asciiTheme="minorHAnsi" w:hAnsiTheme="minorHAnsi" w:cstheme="minorHAnsi"/>
          <w:sz w:val="22"/>
          <w:szCs w:val="22"/>
        </w:rPr>
        <w:t>•</w:t>
      </w:r>
      <w:r w:rsidRPr="007C0006">
        <w:rPr>
          <w:rFonts w:asciiTheme="minorHAnsi" w:hAnsiTheme="minorHAnsi" w:cstheme="minorHAnsi"/>
          <w:sz w:val="22"/>
          <w:szCs w:val="22"/>
        </w:rPr>
        <w:tab/>
      </w:r>
      <w:r w:rsidR="00CC4A6E">
        <w:rPr>
          <w:rFonts w:asciiTheme="minorHAnsi" w:hAnsiTheme="minorHAnsi" w:cstheme="minorHAnsi"/>
          <w:sz w:val="22"/>
          <w:szCs w:val="22"/>
        </w:rPr>
        <w:t>Document imaging,</w:t>
      </w:r>
      <w:r w:rsidRPr="007C0006">
        <w:rPr>
          <w:rFonts w:asciiTheme="minorHAnsi" w:hAnsiTheme="minorHAnsi" w:cstheme="minorHAnsi"/>
          <w:sz w:val="22"/>
          <w:szCs w:val="22"/>
        </w:rPr>
        <w:t xml:space="preserve"> archiving and retrieval software</w:t>
      </w:r>
    </w:p>
    <w:p w14:paraId="2F3D88B0" w14:textId="77777777" w:rsidR="002F612E" w:rsidRPr="007C0006" w:rsidRDefault="002F612E" w:rsidP="00264170">
      <w:pPr>
        <w:spacing w:beforeLines="60" w:before="144"/>
        <w:rPr>
          <w:rFonts w:asciiTheme="minorHAnsi" w:hAnsiTheme="minorHAnsi" w:cstheme="minorHAnsi"/>
          <w:sz w:val="22"/>
          <w:szCs w:val="22"/>
        </w:rPr>
      </w:pPr>
      <w:r w:rsidRPr="007C0006">
        <w:rPr>
          <w:rFonts w:asciiTheme="minorHAnsi" w:hAnsiTheme="minorHAnsi" w:cstheme="minorHAnsi"/>
          <w:sz w:val="22"/>
          <w:szCs w:val="22"/>
        </w:rPr>
        <w:t>•</w:t>
      </w:r>
      <w:r w:rsidRPr="007C0006">
        <w:rPr>
          <w:rFonts w:asciiTheme="minorHAnsi" w:hAnsiTheme="minorHAnsi" w:cstheme="minorHAnsi"/>
          <w:sz w:val="22"/>
          <w:szCs w:val="22"/>
        </w:rPr>
        <w:tab/>
        <w:t xml:space="preserve">Ongoing research and </w:t>
      </w:r>
      <w:r w:rsidR="00CC4A6E" w:rsidRPr="007C0006">
        <w:rPr>
          <w:rFonts w:asciiTheme="minorHAnsi" w:hAnsiTheme="minorHAnsi" w:cstheme="minorHAnsi"/>
          <w:sz w:val="22"/>
          <w:szCs w:val="22"/>
        </w:rPr>
        <w:t>re</w:t>
      </w:r>
      <w:r w:rsidR="00CC4A6E">
        <w:rPr>
          <w:rFonts w:asciiTheme="minorHAnsi" w:hAnsiTheme="minorHAnsi" w:cstheme="minorHAnsi"/>
          <w:sz w:val="22"/>
          <w:szCs w:val="22"/>
        </w:rPr>
        <w:t>commendations</w:t>
      </w:r>
      <w:r w:rsidRPr="007C0006">
        <w:rPr>
          <w:rFonts w:asciiTheme="minorHAnsi" w:hAnsiTheme="minorHAnsi" w:cstheme="minorHAnsi"/>
          <w:sz w:val="22"/>
          <w:szCs w:val="22"/>
        </w:rPr>
        <w:t xml:space="preserve"> of</w:t>
      </w:r>
      <w:r w:rsidR="00CC4A6E">
        <w:rPr>
          <w:rFonts w:asciiTheme="minorHAnsi" w:hAnsiTheme="minorHAnsi" w:cstheme="minorHAnsi"/>
          <w:sz w:val="22"/>
          <w:szCs w:val="22"/>
        </w:rPr>
        <w:t xml:space="preserve"> the</w:t>
      </w:r>
      <w:r w:rsidRPr="007C0006">
        <w:rPr>
          <w:rFonts w:asciiTheme="minorHAnsi" w:hAnsiTheme="minorHAnsi" w:cstheme="minorHAnsi"/>
          <w:sz w:val="22"/>
          <w:szCs w:val="22"/>
        </w:rPr>
        <w:t xml:space="preserve"> best third-party software solutions</w:t>
      </w:r>
    </w:p>
    <w:p w14:paraId="66B1A599" w14:textId="77777777" w:rsidR="002F612E" w:rsidRPr="007C0006" w:rsidRDefault="002F612E" w:rsidP="002F612E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482ABA5E" w14:textId="77777777" w:rsidR="007868E9" w:rsidRDefault="007868E9" w:rsidP="002F612E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2A3C958C" w14:textId="77777777" w:rsidR="002F612E" w:rsidRPr="00500A3A" w:rsidRDefault="002F612E" w:rsidP="002F612E">
      <w:pPr>
        <w:jc w:val="center"/>
        <w:rPr>
          <w:rFonts w:asciiTheme="minorHAnsi" w:hAnsiTheme="minorHAnsi" w:cstheme="minorHAnsi"/>
          <w:b/>
          <w:color w:val="365F91" w:themeColor="accent1" w:themeShade="BF"/>
          <w:sz w:val="32"/>
          <w:szCs w:val="32"/>
        </w:rPr>
      </w:pPr>
      <w:r w:rsidRPr="00500A3A">
        <w:rPr>
          <w:rFonts w:asciiTheme="minorHAnsi" w:hAnsiTheme="minorHAnsi" w:cstheme="minorHAnsi"/>
          <w:b/>
          <w:color w:val="365F91" w:themeColor="accent1" w:themeShade="BF"/>
          <w:sz w:val="32"/>
          <w:szCs w:val="32"/>
        </w:rPr>
        <w:t>OEM Partner Support</w:t>
      </w:r>
    </w:p>
    <w:p w14:paraId="7141D6D3" w14:textId="77777777" w:rsidR="00645620" w:rsidRPr="007868E9" w:rsidRDefault="007C0006" w:rsidP="00645620">
      <w:pPr>
        <w:jc w:val="center"/>
        <w:rPr>
          <w:rFonts w:asciiTheme="minorHAnsi" w:hAnsiTheme="minorHAnsi" w:cstheme="minorHAnsi"/>
          <w:sz w:val="22"/>
          <w:szCs w:val="22"/>
        </w:rPr>
      </w:pPr>
      <w:r w:rsidRPr="007868E9">
        <w:rPr>
          <w:rFonts w:asciiTheme="minorHAnsi" w:hAnsiTheme="minorHAnsi" w:cstheme="minorHAnsi"/>
          <w:sz w:val="22"/>
          <w:szCs w:val="22"/>
        </w:rPr>
        <w:t>Copy Link</w:t>
      </w:r>
      <w:r w:rsidR="002F612E" w:rsidRPr="007868E9">
        <w:rPr>
          <w:rFonts w:asciiTheme="minorHAnsi" w:hAnsiTheme="minorHAnsi" w:cstheme="minorHAnsi"/>
          <w:sz w:val="22"/>
          <w:szCs w:val="22"/>
        </w:rPr>
        <w:t xml:space="preserve"> operates with full sales and technical support from </w:t>
      </w:r>
      <w:proofErr w:type="gramStart"/>
      <w:r w:rsidR="002F612E" w:rsidRPr="007868E9">
        <w:rPr>
          <w:rFonts w:asciiTheme="minorHAnsi" w:hAnsiTheme="minorHAnsi" w:cstheme="minorHAnsi"/>
          <w:sz w:val="22"/>
          <w:szCs w:val="22"/>
        </w:rPr>
        <w:t>our</w:t>
      </w:r>
      <w:proofErr w:type="gramEnd"/>
      <w:r w:rsidR="002F612E" w:rsidRPr="007868E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5DB5AFC" w14:textId="77777777" w:rsidR="002F612E" w:rsidRDefault="002F612E" w:rsidP="00645620">
      <w:pPr>
        <w:jc w:val="center"/>
        <w:rPr>
          <w:rFonts w:asciiTheme="minorHAnsi" w:hAnsiTheme="minorHAnsi" w:cstheme="minorHAnsi"/>
          <w:sz w:val="22"/>
          <w:szCs w:val="22"/>
        </w:rPr>
      </w:pPr>
      <w:r w:rsidRPr="007868E9">
        <w:rPr>
          <w:rFonts w:asciiTheme="minorHAnsi" w:hAnsiTheme="minorHAnsi" w:cstheme="minorHAnsi"/>
          <w:sz w:val="22"/>
          <w:szCs w:val="22"/>
        </w:rPr>
        <w:t>Original Equipment Manufacturer partners:</w:t>
      </w:r>
    </w:p>
    <w:p w14:paraId="4B3E329D" w14:textId="77777777" w:rsidR="007868E9" w:rsidRPr="007868E9" w:rsidRDefault="007868E9" w:rsidP="00645620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C288C4D" w14:textId="77777777" w:rsidR="002F612E" w:rsidRPr="007C0006" w:rsidRDefault="00645620" w:rsidP="002F612E">
      <w:pPr>
        <w:jc w:val="center"/>
        <w:rPr>
          <w:rFonts w:asciiTheme="minorHAnsi" w:hAnsiTheme="minorHAnsi" w:cstheme="minorHAnsi"/>
        </w:rPr>
      </w:pPr>
      <w:r w:rsidRPr="007C0006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6672" behindDoc="1" locked="0" layoutInCell="1" allowOverlap="1" wp14:anchorId="5A70D9AB" wp14:editId="365B5122">
            <wp:simplePos x="0" y="0"/>
            <wp:positionH relativeFrom="column">
              <wp:posOffset>775203</wp:posOffset>
            </wp:positionH>
            <wp:positionV relativeFrom="paragraph">
              <wp:posOffset>189230</wp:posOffset>
            </wp:positionV>
            <wp:extent cx="1812925" cy="42799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harp-logo-1024x2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12E" w:rsidRPr="007C0006">
        <w:rPr>
          <w:rFonts w:asciiTheme="minorHAnsi" w:hAnsiTheme="minorHAnsi" w:cstheme="minorHAnsi"/>
          <w:sz w:val="22"/>
          <w:szCs w:val="22"/>
        </w:rPr>
        <w:tab/>
      </w:r>
      <w:r w:rsidR="002F612E" w:rsidRPr="007C0006">
        <w:rPr>
          <w:rFonts w:asciiTheme="minorHAnsi" w:hAnsiTheme="minorHAnsi" w:cstheme="minorHAnsi"/>
          <w:sz w:val="22"/>
          <w:szCs w:val="22"/>
        </w:rPr>
        <w:tab/>
      </w:r>
      <w:r w:rsidR="002F612E" w:rsidRPr="007C0006">
        <w:rPr>
          <w:rFonts w:asciiTheme="minorHAnsi" w:hAnsiTheme="minorHAnsi" w:cstheme="minorHAnsi"/>
          <w:sz w:val="22"/>
          <w:szCs w:val="22"/>
        </w:rPr>
        <w:tab/>
      </w:r>
      <w:r w:rsidR="002F612E" w:rsidRPr="007C0006">
        <w:rPr>
          <w:rFonts w:asciiTheme="minorHAnsi" w:hAnsiTheme="minorHAnsi" w:cstheme="minorHAnsi"/>
          <w:sz w:val="22"/>
          <w:szCs w:val="22"/>
        </w:rPr>
        <w:tab/>
      </w:r>
    </w:p>
    <w:p w14:paraId="2A9B2297" w14:textId="77777777" w:rsidR="002F612E" w:rsidRPr="007C0006" w:rsidRDefault="00040E8D" w:rsidP="002F612E">
      <w:pPr>
        <w:rPr>
          <w:rFonts w:asciiTheme="minorHAnsi" w:hAnsiTheme="minorHAnsi" w:cstheme="minorHAnsi"/>
        </w:rPr>
      </w:pPr>
      <w:r w:rsidRPr="007C0006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3600" behindDoc="1" locked="0" layoutInCell="1" allowOverlap="1" wp14:anchorId="68446149" wp14:editId="225528DB">
            <wp:simplePos x="0" y="0"/>
            <wp:positionH relativeFrom="column">
              <wp:posOffset>3495675</wp:posOffset>
            </wp:positionH>
            <wp:positionV relativeFrom="paragraph">
              <wp:posOffset>10160</wp:posOffset>
            </wp:positionV>
            <wp:extent cx="1766570" cy="558800"/>
            <wp:effectExtent l="0" t="0" r="508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ont-HP-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AD2AD" w14:textId="77777777" w:rsidR="002C4AE6" w:rsidRPr="007C0006" w:rsidRDefault="002C4AE6" w:rsidP="002F612E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14C0E5D5" w14:textId="77777777" w:rsidR="002C4AE6" w:rsidRPr="007C0006" w:rsidRDefault="009D0AC7" w:rsidP="002F612E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040E8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9744" behindDoc="0" locked="0" layoutInCell="1" allowOverlap="1" wp14:anchorId="380D0C49" wp14:editId="679D253C">
            <wp:simplePos x="0" y="0"/>
            <wp:positionH relativeFrom="column">
              <wp:posOffset>-76200</wp:posOffset>
            </wp:positionH>
            <wp:positionV relativeFrom="paragraph">
              <wp:posOffset>281305</wp:posOffset>
            </wp:positionV>
            <wp:extent cx="1673860" cy="400050"/>
            <wp:effectExtent l="0" t="0" r="2540" b="0"/>
            <wp:wrapNone/>
            <wp:docPr id="3095" name="Picture 16" descr="Xante Printers and Workflow Software - Xanté">
              <a:extLst xmlns:a="http://schemas.openxmlformats.org/drawingml/2006/main">
                <a:ext uri="{FF2B5EF4-FFF2-40B4-BE49-F238E27FC236}">
                  <a16:creationId xmlns:a16="http://schemas.microsoft.com/office/drawing/2014/main" id="{9440CAEE-0699-55FC-C393-DE1B6CCBA3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5" name="Picture 16" descr="Xante Printers and Workflow Software - Xanté">
                      <a:extLst>
                        <a:ext uri="{FF2B5EF4-FFF2-40B4-BE49-F238E27FC236}">
                          <a16:creationId xmlns:a16="http://schemas.microsoft.com/office/drawing/2014/main" id="{9440CAEE-0699-55FC-C393-DE1B6CCBA3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400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40E8D" w:rsidRPr="007C0006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0528" behindDoc="0" locked="0" layoutInCell="1" allowOverlap="1" wp14:anchorId="12AA4B09" wp14:editId="2A0D62C0">
            <wp:simplePos x="0" y="0"/>
            <wp:positionH relativeFrom="margin">
              <wp:posOffset>2342515</wp:posOffset>
            </wp:positionH>
            <wp:positionV relativeFrom="paragraph">
              <wp:posOffset>214630</wp:posOffset>
            </wp:positionV>
            <wp:extent cx="1343025" cy="681355"/>
            <wp:effectExtent l="0" t="0" r="9525" b="4445"/>
            <wp:wrapSquare wrapText="bothSides"/>
            <wp:docPr id="20" name="Picture 20" descr="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go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E8D" w:rsidRPr="00040E8D">
        <w:rPr>
          <w:rFonts w:asciiTheme="minorHAnsi" w:hAnsiTheme="minorHAnsi" w:cstheme="minorHAnsi"/>
          <w:b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5E92285B" wp14:editId="28230546">
            <wp:simplePos x="0" y="0"/>
            <wp:positionH relativeFrom="margin">
              <wp:posOffset>4210050</wp:posOffset>
            </wp:positionH>
            <wp:positionV relativeFrom="paragraph">
              <wp:posOffset>239395</wp:posOffset>
            </wp:positionV>
            <wp:extent cx="1647234" cy="458253"/>
            <wp:effectExtent l="0" t="0" r="0" b="0"/>
            <wp:wrapNone/>
            <wp:docPr id="3084" name="Picture 12" descr="Press kit">
              <a:extLst xmlns:a="http://schemas.openxmlformats.org/drawingml/2006/main">
                <a:ext uri="{FF2B5EF4-FFF2-40B4-BE49-F238E27FC236}">
                  <a16:creationId xmlns:a16="http://schemas.microsoft.com/office/drawing/2014/main" id="{06DD8494-CFF6-DB86-EBC7-2B02A95DF9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12" descr="Press kit">
                      <a:extLst>
                        <a:ext uri="{FF2B5EF4-FFF2-40B4-BE49-F238E27FC236}">
                          <a16:creationId xmlns:a16="http://schemas.microsoft.com/office/drawing/2014/main" id="{06DD8494-CFF6-DB86-EBC7-2B02A95DF9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34" cy="458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3DCB95" w14:textId="77777777" w:rsidR="007C0006" w:rsidRPr="007C0006" w:rsidRDefault="007C0006" w:rsidP="002F612E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28B7FD9B" w14:textId="77777777" w:rsidR="007C0006" w:rsidRPr="007C0006" w:rsidRDefault="007C0006" w:rsidP="00645620">
      <w:pPr>
        <w:rPr>
          <w:rFonts w:asciiTheme="minorHAnsi" w:hAnsiTheme="minorHAnsi" w:cstheme="minorHAnsi"/>
          <w:b/>
          <w:sz w:val="32"/>
          <w:szCs w:val="32"/>
        </w:rPr>
      </w:pPr>
    </w:p>
    <w:p w14:paraId="3588DB0E" w14:textId="77777777" w:rsidR="007C0006" w:rsidRPr="007C0006" w:rsidRDefault="00645620" w:rsidP="002F612E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7C0006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4624" behindDoc="1" locked="0" layoutInCell="1" allowOverlap="1" wp14:anchorId="628E1C94" wp14:editId="00EB44EB">
            <wp:simplePos x="0" y="0"/>
            <wp:positionH relativeFrom="column">
              <wp:posOffset>1075690</wp:posOffset>
            </wp:positionH>
            <wp:positionV relativeFrom="paragraph">
              <wp:posOffset>229870</wp:posOffset>
            </wp:positionV>
            <wp:extent cx="1420495" cy="508635"/>
            <wp:effectExtent l="0" t="0" r="8255" b="571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he-PaperCut-log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2" b="18569"/>
                    <a:stretch/>
                  </pic:blipFill>
                  <pic:spPr bwMode="auto">
                    <a:xfrm>
                      <a:off x="0" y="0"/>
                      <a:ext cx="1420495" cy="50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88751" w14:textId="77777777" w:rsidR="007C0006" w:rsidRPr="007C0006" w:rsidRDefault="009D0AC7" w:rsidP="002F612E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5CBF951B" wp14:editId="3CC80D51">
            <wp:simplePos x="0" y="0"/>
            <wp:positionH relativeFrom="column">
              <wp:posOffset>3295650</wp:posOffset>
            </wp:positionH>
            <wp:positionV relativeFrom="paragraph">
              <wp:posOffset>137701</wp:posOffset>
            </wp:positionV>
            <wp:extent cx="1495425" cy="279493"/>
            <wp:effectExtent l="0" t="0" r="0" b="6350"/>
            <wp:wrapNone/>
            <wp:docPr id="224713990" name="Picture 10" descr="Changes in behav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anges in behavi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076" cy="28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C2976" w14:textId="77777777" w:rsidR="007C0006" w:rsidRPr="007C0006" w:rsidRDefault="007C0006" w:rsidP="002F612E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794F5115" w14:textId="77777777" w:rsidR="002F612E" w:rsidRDefault="002F612E" w:rsidP="002F612E"/>
    <w:p w14:paraId="72E67BD3" w14:textId="77777777" w:rsidR="002F612E" w:rsidRDefault="002F612E" w:rsidP="002F612E">
      <w:pPr>
        <w:pStyle w:val="BodyText"/>
        <w:ind w:left="720"/>
        <w:jc w:val="center"/>
      </w:pPr>
      <w:r>
        <w:tab/>
      </w:r>
      <w:r>
        <w:br w:type="page"/>
      </w:r>
    </w:p>
    <w:p w14:paraId="0F294EC2" w14:textId="77777777" w:rsidR="00500A3A" w:rsidRPr="00500A3A" w:rsidRDefault="00382C92" w:rsidP="00C60C5B">
      <w:pPr>
        <w:pStyle w:val="BodyText"/>
        <w:tabs>
          <w:tab w:val="left" w:pos="195"/>
          <w:tab w:val="center" w:pos="4680"/>
        </w:tabs>
        <w:rPr>
          <w:rFonts w:asciiTheme="minorHAnsi" w:hAnsiTheme="minorHAnsi" w:cstheme="minorHAnsi"/>
          <w:b/>
          <w:i w:val="0"/>
          <w:color w:val="365F91" w:themeColor="accent1" w:themeShade="BF"/>
          <w:sz w:val="36"/>
          <w:szCs w:val="36"/>
        </w:rPr>
      </w:pPr>
      <w:r>
        <w:rPr>
          <w:rFonts w:asciiTheme="minorHAnsi" w:hAnsiTheme="minorHAnsi" w:cstheme="minorHAnsi"/>
          <w:b/>
          <w:i w:val="0"/>
          <w:color w:val="365F91" w:themeColor="accent1" w:themeShade="BF"/>
          <w:sz w:val="36"/>
          <w:szCs w:val="36"/>
        </w:rPr>
        <w:lastRenderedPageBreak/>
        <w:tab/>
      </w:r>
      <w:r w:rsidR="00C60C5B">
        <w:rPr>
          <w:rFonts w:asciiTheme="minorHAnsi" w:hAnsiTheme="minorHAnsi" w:cstheme="minorHAnsi"/>
          <w:b/>
          <w:i w:val="0"/>
          <w:color w:val="365F91" w:themeColor="accent1" w:themeShade="BF"/>
          <w:sz w:val="36"/>
          <w:szCs w:val="36"/>
        </w:rPr>
        <w:tab/>
      </w:r>
      <w:r w:rsidR="007868E9" w:rsidRPr="00500A3A">
        <w:rPr>
          <w:rFonts w:asciiTheme="minorHAnsi" w:hAnsiTheme="minorHAnsi" w:cstheme="minorHAnsi"/>
          <w:b/>
          <w:i w:val="0"/>
          <w:color w:val="365F91" w:themeColor="accent1" w:themeShade="BF"/>
          <w:sz w:val="36"/>
          <w:szCs w:val="36"/>
        </w:rPr>
        <w:t xml:space="preserve">Your </w:t>
      </w:r>
      <w:r w:rsidR="00CE20BD" w:rsidRPr="00500A3A">
        <w:rPr>
          <w:rFonts w:asciiTheme="minorHAnsi" w:hAnsiTheme="minorHAnsi" w:cstheme="minorHAnsi"/>
          <w:b/>
          <w:i w:val="0"/>
          <w:color w:val="365F91" w:themeColor="accent1" w:themeShade="BF"/>
          <w:sz w:val="36"/>
          <w:szCs w:val="36"/>
        </w:rPr>
        <w:t>Support Team</w:t>
      </w:r>
    </w:p>
    <w:p w14:paraId="3EBF1AC1" w14:textId="50BB683E" w:rsidR="00CE20BD" w:rsidRPr="00793FF4" w:rsidRDefault="00185C86" w:rsidP="00663B23">
      <w:pPr>
        <w:pStyle w:val="BodyText"/>
        <w:ind w:left="720"/>
        <w:rPr>
          <w:rFonts w:ascii="Tahoma" w:hAnsi="Tahoma" w:cs="Tahoma"/>
          <w:b/>
          <w:i w:val="0"/>
          <w:sz w:val="28"/>
          <w:szCs w:val="28"/>
        </w:rPr>
      </w:pPr>
      <w:bookmarkStart w:id="5" w:name="preparedby1"/>
      <w:bookmarkEnd w:id="5"/>
      <w:r>
        <w:rPr>
          <w:rFonts w:ascii="Tahoma" w:hAnsi="Tahoma" w:cs="Tahoma"/>
          <w:b/>
          <w:i w:val="0"/>
          <w:sz w:val="28"/>
          <w:szCs w:val="28"/>
        </w:rPr>
        <w:t>N</w:t>
      </w:r>
      <w:r w:rsidR="002F5F23">
        <w:rPr>
          <w:rFonts w:ascii="Tahoma" w:hAnsi="Tahoma" w:cs="Tahoma"/>
          <w:b/>
          <w:i w:val="0"/>
          <w:sz w:val="28"/>
          <w:szCs w:val="28"/>
        </w:rPr>
        <w:t>ic</w:t>
      </w:r>
      <w:r>
        <w:rPr>
          <w:rFonts w:ascii="Tahoma" w:hAnsi="Tahoma" w:cs="Tahoma"/>
          <w:b/>
          <w:i w:val="0"/>
          <w:sz w:val="28"/>
          <w:szCs w:val="28"/>
        </w:rPr>
        <w:t>k Beevers</w:t>
      </w:r>
    </w:p>
    <w:p w14:paraId="44723362" w14:textId="77777777" w:rsidR="00CE20BD" w:rsidRPr="007868E9" w:rsidRDefault="00741A20" w:rsidP="00663B23">
      <w:pPr>
        <w:pStyle w:val="BodyText"/>
        <w:ind w:left="720"/>
        <w:rPr>
          <w:rFonts w:asciiTheme="minorHAnsi" w:hAnsiTheme="minorHAnsi" w:cstheme="minorHAnsi"/>
          <w:i w:val="0"/>
          <w:sz w:val="22"/>
          <w:szCs w:val="22"/>
        </w:rPr>
      </w:pPr>
      <w:r w:rsidRPr="007868E9">
        <w:rPr>
          <w:rFonts w:asciiTheme="minorHAnsi" w:hAnsiTheme="minorHAnsi" w:cstheme="minorHAnsi"/>
          <w:i w:val="0"/>
          <w:sz w:val="22"/>
          <w:szCs w:val="22"/>
        </w:rPr>
        <w:t>Account Executive</w:t>
      </w:r>
    </w:p>
    <w:p w14:paraId="6C2A0533" w14:textId="77777777" w:rsidR="00CE20BD" w:rsidRPr="007868E9" w:rsidRDefault="00741A20" w:rsidP="00663B23">
      <w:pPr>
        <w:pStyle w:val="BodyText"/>
        <w:ind w:left="720"/>
        <w:rPr>
          <w:rFonts w:asciiTheme="minorHAnsi" w:hAnsiTheme="minorHAnsi" w:cstheme="minorHAnsi"/>
          <w:i w:val="0"/>
          <w:sz w:val="22"/>
          <w:szCs w:val="22"/>
        </w:rPr>
      </w:pPr>
      <w:r w:rsidRPr="007868E9">
        <w:rPr>
          <w:rFonts w:asciiTheme="minorHAnsi" w:hAnsiTheme="minorHAnsi" w:cstheme="minorHAnsi"/>
          <w:i w:val="0"/>
          <w:sz w:val="22"/>
          <w:szCs w:val="22"/>
        </w:rPr>
        <w:t xml:space="preserve">Phone: </w:t>
      </w:r>
      <w:r w:rsidRPr="007868E9">
        <w:rPr>
          <w:rFonts w:asciiTheme="minorHAnsi" w:hAnsiTheme="minorHAnsi" w:cstheme="minorHAnsi"/>
          <w:i w:val="0"/>
          <w:sz w:val="22"/>
          <w:szCs w:val="22"/>
        </w:rPr>
        <w:tab/>
        <w:t>619.424.8000</w:t>
      </w:r>
    </w:p>
    <w:p w14:paraId="23166420" w14:textId="77777777" w:rsidR="00CE20BD" w:rsidRPr="007868E9" w:rsidRDefault="00CE20BD" w:rsidP="00663B23">
      <w:pPr>
        <w:pStyle w:val="BodyText"/>
        <w:ind w:left="720"/>
        <w:rPr>
          <w:rFonts w:asciiTheme="minorHAnsi" w:hAnsiTheme="minorHAnsi" w:cstheme="minorHAnsi"/>
          <w:i w:val="0"/>
          <w:sz w:val="22"/>
          <w:szCs w:val="22"/>
        </w:rPr>
      </w:pPr>
      <w:r w:rsidRPr="007868E9">
        <w:rPr>
          <w:rFonts w:asciiTheme="minorHAnsi" w:hAnsiTheme="minorHAnsi" w:cstheme="minorHAnsi"/>
          <w:i w:val="0"/>
          <w:sz w:val="22"/>
          <w:szCs w:val="22"/>
        </w:rPr>
        <w:t>Email:</w:t>
      </w:r>
      <w:r w:rsidRPr="007868E9">
        <w:rPr>
          <w:rFonts w:asciiTheme="minorHAnsi" w:hAnsiTheme="minorHAnsi" w:cstheme="minorHAnsi"/>
          <w:i w:val="0"/>
          <w:sz w:val="22"/>
          <w:szCs w:val="22"/>
        </w:rPr>
        <w:tab/>
      </w:r>
      <w:r w:rsidRPr="007868E9">
        <w:rPr>
          <w:rFonts w:asciiTheme="minorHAnsi" w:hAnsiTheme="minorHAnsi" w:cstheme="minorHAnsi"/>
          <w:i w:val="0"/>
          <w:sz w:val="22"/>
          <w:szCs w:val="22"/>
        </w:rPr>
        <w:tab/>
      </w:r>
      <w:hyperlink r:id="rId16" w:history="1">
        <w:r w:rsidRPr="007868E9">
          <w:rPr>
            <w:rStyle w:val="Hyperlink"/>
            <w:rFonts w:asciiTheme="minorHAnsi" w:hAnsiTheme="minorHAnsi" w:cstheme="minorHAnsi"/>
            <w:i w:val="0"/>
            <w:sz w:val="22"/>
            <w:szCs w:val="22"/>
            <w:highlight w:val="yellow"/>
          </w:rPr>
          <w:t>@copylink.net</w:t>
        </w:r>
      </w:hyperlink>
    </w:p>
    <w:p w14:paraId="2D0BD700" w14:textId="77777777" w:rsidR="00CE20BD" w:rsidRPr="007868E9" w:rsidRDefault="00E21EE0" w:rsidP="00663B23">
      <w:pPr>
        <w:pStyle w:val="BodyText"/>
        <w:ind w:left="720"/>
        <w:rPr>
          <w:rFonts w:asciiTheme="minorHAnsi" w:hAnsiTheme="minorHAnsi" w:cstheme="minorHAnsi"/>
          <w:i w:val="0"/>
          <w:sz w:val="22"/>
          <w:szCs w:val="22"/>
        </w:rPr>
      </w:pPr>
      <w:r w:rsidRPr="00C60C5B">
        <w:rPr>
          <w:rFonts w:asciiTheme="minorHAnsi" w:hAnsiTheme="minorHAnsi" w:cstheme="minorHAnsi"/>
          <w:b/>
          <w:i w:val="0"/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84864" behindDoc="1" locked="0" layoutInCell="1" allowOverlap="1" wp14:anchorId="61B3BFEE" wp14:editId="47D6EFB1">
            <wp:simplePos x="0" y="0"/>
            <wp:positionH relativeFrom="margin">
              <wp:posOffset>-257175</wp:posOffset>
            </wp:positionH>
            <wp:positionV relativeFrom="paragraph">
              <wp:posOffset>226060</wp:posOffset>
            </wp:positionV>
            <wp:extent cx="534670" cy="638175"/>
            <wp:effectExtent l="0" t="0" r="0" b="9525"/>
            <wp:wrapNone/>
            <wp:docPr id="3055751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3D765" w14:textId="77777777" w:rsidR="007868E9" w:rsidRPr="007868E9" w:rsidRDefault="007868E9" w:rsidP="007868E9">
      <w:pPr>
        <w:pStyle w:val="BodyText"/>
        <w:ind w:left="720"/>
        <w:rPr>
          <w:rFonts w:asciiTheme="minorHAnsi" w:hAnsiTheme="minorHAnsi" w:cstheme="minorHAnsi"/>
          <w:b/>
          <w:i w:val="0"/>
          <w:sz w:val="22"/>
          <w:szCs w:val="22"/>
        </w:rPr>
      </w:pPr>
      <w:r w:rsidRPr="007868E9">
        <w:rPr>
          <w:rFonts w:asciiTheme="minorHAnsi" w:hAnsiTheme="minorHAnsi" w:cstheme="minorHAnsi"/>
          <w:b/>
          <w:i w:val="0"/>
          <w:sz w:val="22"/>
          <w:szCs w:val="22"/>
        </w:rPr>
        <w:t>Kevin Marshall</w:t>
      </w:r>
    </w:p>
    <w:p w14:paraId="57AB009A" w14:textId="77777777" w:rsidR="007868E9" w:rsidRPr="007868E9" w:rsidRDefault="007868E9" w:rsidP="007868E9">
      <w:pPr>
        <w:pStyle w:val="BodyText"/>
        <w:ind w:left="720"/>
        <w:rPr>
          <w:rFonts w:asciiTheme="minorHAnsi" w:hAnsiTheme="minorHAnsi" w:cstheme="minorHAnsi"/>
          <w:i w:val="0"/>
          <w:sz w:val="22"/>
          <w:szCs w:val="22"/>
        </w:rPr>
      </w:pPr>
      <w:r w:rsidRPr="007868E9">
        <w:rPr>
          <w:rFonts w:asciiTheme="minorHAnsi" w:hAnsiTheme="minorHAnsi" w:cstheme="minorHAnsi"/>
          <w:i w:val="0"/>
          <w:sz w:val="22"/>
          <w:szCs w:val="22"/>
        </w:rPr>
        <w:t>President and Owner, over 3</w:t>
      </w:r>
      <w:r w:rsidR="009B0216">
        <w:rPr>
          <w:rFonts w:asciiTheme="minorHAnsi" w:hAnsiTheme="minorHAnsi" w:cstheme="minorHAnsi"/>
          <w:i w:val="0"/>
          <w:sz w:val="22"/>
          <w:szCs w:val="22"/>
        </w:rPr>
        <w:t>3</w:t>
      </w:r>
      <w:r w:rsidRPr="007868E9">
        <w:rPr>
          <w:rFonts w:asciiTheme="minorHAnsi" w:hAnsiTheme="minorHAnsi" w:cstheme="minorHAnsi"/>
          <w:i w:val="0"/>
          <w:sz w:val="22"/>
          <w:szCs w:val="22"/>
        </w:rPr>
        <w:t xml:space="preserve"> years in the industry </w:t>
      </w:r>
    </w:p>
    <w:p w14:paraId="5642F5A7" w14:textId="77777777" w:rsidR="007868E9" w:rsidRPr="007868E9" w:rsidRDefault="007868E9" w:rsidP="007868E9">
      <w:pPr>
        <w:pStyle w:val="BodyText"/>
        <w:ind w:left="720"/>
        <w:rPr>
          <w:rFonts w:asciiTheme="minorHAnsi" w:hAnsiTheme="minorHAnsi" w:cstheme="minorHAnsi"/>
          <w:i w:val="0"/>
          <w:sz w:val="22"/>
          <w:szCs w:val="22"/>
        </w:rPr>
      </w:pPr>
      <w:r w:rsidRPr="007868E9">
        <w:rPr>
          <w:rFonts w:asciiTheme="minorHAnsi" w:hAnsiTheme="minorHAnsi" w:cstheme="minorHAnsi"/>
          <w:i w:val="0"/>
          <w:sz w:val="22"/>
          <w:szCs w:val="22"/>
        </w:rPr>
        <w:t>Phone:</w:t>
      </w:r>
      <w:r w:rsidRPr="007868E9">
        <w:rPr>
          <w:rFonts w:asciiTheme="minorHAnsi" w:hAnsiTheme="minorHAnsi" w:cstheme="minorHAnsi"/>
          <w:i w:val="0"/>
          <w:sz w:val="22"/>
          <w:szCs w:val="22"/>
        </w:rPr>
        <w:tab/>
      </w:r>
      <w:r w:rsidRPr="007868E9">
        <w:rPr>
          <w:rFonts w:asciiTheme="minorHAnsi" w:hAnsiTheme="minorHAnsi" w:cstheme="minorHAnsi"/>
          <w:i w:val="0"/>
          <w:sz w:val="22"/>
          <w:szCs w:val="22"/>
        </w:rPr>
        <w:tab/>
        <w:t>619-4242-8000</w:t>
      </w:r>
    </w:p>
    <w:p w14:paraId="61D6DC1C" w14:textId="77777777" w:rsidR="007868E9" w:rsidRDefault="007868E9" w:rsidP="007868E9">
      <w:pPr>
        <w:pStyle w:val="BodyText"/>
        <w:ind w:left="720"/>
        <w:rPr>
          <w:rFonts w:asciiTheme="minorHAnsi" w:hAnsiTheme="minorHAnsi" w:cstheme="minorHAnsi"/>
          <w:i w:val="0"/>
          <w:sz w:val="22"/>
          <w:szCs w:val="22"/>
        </w:rPr>
      </w:pPr>
      <w:r w:rsidRPr="007868E9">
        <w:rPr>
          <w:rFonts w:asciiTheme="minorHAnsi" w:hAnsiTheme="minorHAnsi" w:cstheme="minorHAnsi"/>
          <w:i w:val="0"/>
          <w:sz w:val="22"/>
          <w:szCs w:val="22"/>
        </w:rPr>
        <w:t>Email:</w:t>
      </w:r>
      <w:r w:rsidRPr="007868E9">
        <w:rPr>
          <w:rFonts w:asciiTheme="minorHAnsi" w:hAnsiTheme="minorHAnsi" w:cstheme="minorHAnsi"/>
          <w:i w:val="0"/>
          <w:sz w:val="22"/>
          <w:szCs w:val="22"/>
        </w:rPr>
        <w:tab/>
      </w:r>
      <w:r w:rsidRPr="007868E9">
        <w:rPr>
          <w:rFonts w:asciiTheme="minorHAnsi" w:hAnsiTheme="minorHAnsi" w:cstheme="minorHAnsi"/>
          <w:i w:val="0"/>
          <w:sz w:val="22"/>
          <w:szCs w:val="22"/>
        </w:rPr>
        <w:tab/>
      </w:r>
      <w:hyperlink r:id="rId18" w:history="1">
        <w:r w:rsidRPr="007868E9">
          <w:rPr>
            <w:rStyle w:val="Hyperlink"/>
            <w:rFonts w:asciiTheme="minorHAnsi" w:hAnsiTheme="minorHAnsi" w:cstheme="minorHAnsi"/>
            <w:i w:val="0"/>
            <w:sz w:val="22"/>
            <w:szCs w:val="22"/>
          </w:rPr>
          <w:t>Kevin@copylink.net</w:t>
        </w:r>
      </w:hyperlink>
      <w:r w:rsidRPr="007868E9">
        <w:rPr>
          <w:rFonts w:asciiTheme="minorHAnsi" w:hAnsiTheme="minorHAnsi" w:cstheme="minorHAnsi"/>
          <w:i w:val="0"/>
          <w:sz w:val="22"/>
          <w:szCs w:val="22"/>
        </w:rPr>
        <w:t xml:space="preserve"> </w:t>
      </w:r>
    </w:p>
    <w:p w14:paraId="0AC71337" w14:textId="77777777" w:rsidR="00040E8D" w:rsidRDefault="00E21EE0" w:rsidP="007868E9">
      <w:pPr>
        <w:pStyle w:val="BodyText"/>
        <w:ind w:left="720"/>
        <w:rPr>
          <w:rFonts w:asciiTheme="minorHAnsi" w:hAnsiTheme="minorHAnsi" w:cstheme="minorHAnsi"/>
          <w:i w:val="0"/>
          <w:sz w:val="22"/>
          <w:szCs w:val="22"/>
        </w:rPr>
      </w:pPr>
      <w:r w:rsidRPr="00382C92">
        <w:rPr>
          <w:rFonts w:ascii="Tahoma" w:hAnsi="Tahoma" w:cs="Tahoma"/>
          <w:b/>
          <w:i w:val="0"/>
          <w:noProof/>
          <w:sz w:val="56"/>
          <w:szCs w:val="70"/>
        </w:rPr>
        <w:drawing>
          <wp:anchor distT="0" distB="0" distL="114300" distR="114300" simplePos="0" relativeHeight="251680768" behindDoc="1" locked="0" layoutInCell="1" allowOverlap="1" wp14:anchorId="1BB6382A" wp14:editId="38955516">
            <wp:simplePos x="0" y="0"/>
            <wp:positionH relativeFrom="margin">
              <wp:posOffset>-266700</wp:posOffset>
            </wp:positionH>
            <wp:positionV relativeFrom="paragraph">
              <wp:posOffset>221615</wp:posOffset>
            </wp:positionV>
            <wp:extent cx="549275" cy="628650"/>
            <wp:effectExtent l="0" t="0" r="3175" b="0"/>
            <wp:wrapNone/>
            <wp:docPr id="744967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8CDD2" w14:textId="77777777" w:rsidR="00040E8D" w:rsidRPr="007868E9" w:rsidRDefault="00040E8D" w:rsidP="00040E8D">
      <w:pPr>
        <w:pStyle w:val="BodyText"/>
        <w:ind w:left="720"/>
        <w:rPr>
          <w:rFonts w:asciiTheme="minorHAnsi" w:hAnsiTheme="minorHAnsi" w:cstheme="minorHAnsi"/>
          <w:b/>
          <w:i w:val="0"/>
          <w:sz w:val="22"/>
          <w:szCs w:val="22"/>
        </w:rPr>
      </w:pPr>
      <w:r>
        <w:rPr>
          <w:rFonts w:asciiTheme="minorHAnsi" w:hAnsiTheme="minorHAnsi" w:cstheme="minorHAnsi"/>
          <w:b/>
          <w:i w:val="0"/>
          <w:sz w:val="22"/>
          <w:szCs w:val="22"/>
        </w:rPr>
        <w:t>Nick Beevers</w:t>
      </w:r>
    </w:p>
    <w:p w14:paraId="283CA48B" w14:textId="77777777" w:rsidR="00040E8D" w:rsidRPr="007868E9" w:rsidRDefault="00382C92" w:rsidP="00040E8D">
      <w:pPr>
        <w:pStyle w:val="BodyText"/>
        <w:ind w:left="720"/>
        <w:rPr>
          <w:rFonts w:asciiTheme="minorHAnsi" w:hAnsiTheme="minorHAnsi" w:cstheme="minorHAnsi"/>
          <w:i w:val="0"/>
          <w:sz w:val="22"/>
          <w:szCs w:val="22"/>
        </w:rPr>
      </w:pPr>
      <w:r>
        <w:rPr>
          <w:rFonts w:asciiTheme="minorHAnsi" w:hAnsiTheme="minorHAnsi" w:cstheme="minorHAnsi"/>
          <w:i w:val="0"/>
          <w:sz w:val="22"/>
          <w:szCs w:val="22"/>
        </w:rPr>
        <w:t>Sales Manager</w:t>
      </w:r>
      <w:r w:rsidR="00040E8D" w:rsidRPr="007868E9">
        <w:rPr>
          <w:rFonts w:asciiTheme="minorHAnsi" w:hAnsiTheme="minorHAnsi" w:cstheme="minorHAnsi"/>
          <w:i w:val="0"/>
          <w:sz w:val="22"/>
          <w:szCs w:val="22"/>
        </w:rPr>
        <w:t xml:space="preserve">, over </w:t>
      </w:r>
      <w:r w:rsidR="00040E8D">
        <w:rPr>
          <w:rFonts w:asciiTheme="minorHAnsi" w:hAnsiTheme="minorHAnsi" w:cstheme="minorHAnsi"/>
          <w:i w:val="0"/>
          <w:sz w:val="22"/>
          <w:szCs w:val="22"/>
        </w:rPr>
        <w:t>30</w:t>
      </w:r>
      <w:r w:rsidR="00040E8D" w:rsidRPr="007868E9">
        <w:rPr>
          <w:rFonts w:asciiTheme="minorHAnsi" w:hAnsiTheme="minorHAnsi" w:cstheme="minorHAnsi"/>
          <w:i w:val="0"/>
          <w:sz w:val="22"/>
          <w:szCs w:val="22"/>
        </w:rPr>
        <w:t xml:space="preserve"> years of industry experience</w:t>
      </w:r>
    </w:p>
    <w:p w14:paraId="39812543" w14:textId="77777777" w:rsidR="00040E8D" w:rsidRPr="007868E9" w:rsidRDefault="00040E8D" w:rsidP="00040E8D">
      <w:pPr>
        <w:pStyle w:val="BodyText"/>
        <w:ind w:left="720"/>
        <w:rPr>
          <w:rFonts w:asciiTheme="minorHAnsi" w:hAnsiTheme="minorHAnsi" w:cstheme="minorHAnsi"/>
          <w:i w:val="0"/>
          <w:sz w:val="22"/>
          <w:szCs w:val="22"/>
        </w:rPr>
      </w:pPr>
      <w:r w:rsidRPr="007868E9">
        <w:rPr>
          <w:rFonts w:asciiTheme="minorHAnsi" w:hAnsiTheme="minorHAnsi" w:cstheme="minorHAnsi"/>
          <w:i w:val="0"/>
          <w:sz w:val="22"/>
          <w:szCs w:val="22"/>
        </w:rPr>
        <w:t>Phone:</w:t>
      </w:r>
      <w:r w:rsidRPr="007868E9">
        <w:rPr>
          <w:rFonts w:asciiTheme="minorHAnsi" w:hAnsiTheme="minorHAnsi" w:cstheme="minorHAnsi"/>
          <w:i w:val="0"/>
          <w:sz w:val="22"/>
          <w:szCs w:val="22"/>
        </w:rPr>
        <w:tab/>
      </w:r>
      <w:r w:rsidRPr="007868E9">
        <w:rPr>
          <w:rFonts w:asciiTheme="minorHAnsi" w:hAnsiTheme="minorHAnsi" w:cstheme="minorHAnsi"/>
          <w:i w:val="0"/>
          <w:sz w:val="22"/>
          <w:szCs w:val="22"/>
        </w:rPr>
        <w:tab/>
        <w:t xml:space="preserve">619-424-8000 </w:t>
      </w:r>
    </w:p>
    <w:p w14:paraId="2A7F6118" w14:textId="77777777" w:rsidR="00040E8D" w:rsidRPr="007868E9" w:rsidRDefault="00040E8D" w:rsidP="00040E8D">
      <w:pPr>
        <w:pStyle w:val="BodyText"/>
        <w:ind w:left="720"/>
        <w:rPr>
          <w:rFonts w:asciiTheme="minorHAnsi" w:hAnsiTheme="minorHAnsi" w:cstheme="minorHAnsi"/>
          <w:i w:val="0"/>
          <w:sz w:val="22"/>
          <w:szCs w:val="22"/>
        </w:rPr>
      </w:pPr>
      <w:r w:rsidRPr="007868E9">
        <w:rPr>
          <w:rFonts w:asciiTheme="minorHAnsi" w:hAnsiTheme="minorHAnsi" w:cstheme="minorHAnsi"/>
          <w:i w:val="0"/>
          <w:sz w:val="22"/>
          <w:szCs w:val="22"/>
        </w:rPr>
        <w:t>Email:</w:t>
      </w:r>
      <w:r w:rsidRPr="007868E9">
        <w:rPr>
          <w:rFonts w:asciiTheme="minorHAnsi" w:hAnsiTheme="minorHAnsi" w:cstheme="minorHAnsi"/>
          <w:i w:val="0"/>
          <w:sz w:val="22"/>
          <w:szCs w:val="22"/>
        </w:rPr>
        <w:tab/>
      </w:r>
      <w:r w:rsidRPr="007868E9">
        <w:rPr>
          <w:rFonts w:asciiTheme="minorHAnsi" w:hAnsiTheme="minorHAnsi" w:cstheme="minorHAnsi"/>
          <w:i w:val="0"/>
          <w:sz w:val="22"/>
          <w:szCs w:val="22"/>
        </w:rPr>
        <w:tab/>
      </w:r>
      <w:hyperlink r:id="rId20" w:history="1">
        <w:r w:rsidRPr="003358DB">
          <w:rPr>
            <w:rStyle w:val="Hyperlink"/>
            <w:rFonts w:asciiTheme="minorHAnsi" w:hAnsiTheme="minorHAnsi" w:cstheme="minorHAnsi"/>
            <w:i w:val="0"/>
            <w:sz w:val="22"/>
            <w:szCs w:val="22"/>
          </w:rPr>
          <w:t>nbeevers@copylink.net</w:t>
        </w:r>
      </w:hyperlink>
    </w:p>
    <w:p w14:paraId="73BCA2D1" w14:textId="77777777" w:rsidR="007868E9" w:rsidRPr="007868E9" w:rsidRDefault="00E21EE0" w:rsidP="0006255A">
      <w:pPr>
        <w:pStyle w:val="BodyText"/>
        <w:rPr>
          <w:rFonts w:asciiTheme="minorHAnsi" w:hAnsiTheme="minorHAnsi" w:cstheme="minorHAnsi"/>
          <w:i w:val="0"/>
          <w:sz w:val="22"/>
          <w:szCs w:val="22"/>
        </w:rPr>
      </w:pPr>
      <w:r w:rsidRPr="00C60C5B">
        <w:rPr>
          <w:rFonts w:asciiTheme="minorHAnsi" w:hAnsiTheme="minorHAnsi" w:cstheme="minorHAnsi"/>
          <w:b/>
          <w:i w:val="0"/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82816" behindDoc="1" locked="0" layoutInCell="1" allowOverlap="1" wp14:anchorId="53EDFED0" wp14:editId="6C5558E3">
            <wp:simplePos x="0" y="0"/>
            <wp:positionH relativeFrom="margin">
              <wp:posOffset>-266700</wp:posOffset>
            </wp:positionH>
            <wp:positionV relativeFrom="paragraph">
              <wp:posOffset>217170</wp:posOffset>
            </wp:positionV>
            <wp:extent cx="561975" cy="638175"/>
            <wp:effectExtent l="0" t="0" r="9525" b="9525"/>
            <wp:wrapNone/>
            <wp:docPr id="7404168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F289C" w14:textId="77777777" w:rsidR="007868E9" w:rsidRPr="007868E9" w:rsidRDefault="007868E9" w:rsidP="007868E9">
      <w:pPr>
        <w:pStyle w:val="BodyText"/>
        <w:ind w:left="720"/>
        <w:rPr>
          <w:rFonts w:asciiTheme="minorHAnsi" w:hAnsiTheme="minorHAnsi" w:cstheme="minorHAnsi"/>
          <w:b/>
          <w:i w:val="0"/>
          <w:sz w:val="22"/>
          <w:szCs w:val="22"/>
        </w:rPr>
      </w:pPr>
      <w:r w:rsidRPr="007868E9">
        <w:rPr>
          <w:rFonts w:asciiTheme="minorHAnsi" w:hAnsiTheme="minorHAnsi" w:cstheme="minorHAnsi"/>
          <w:b/>
          <w:i w:val="0"/>
          <w:sz w:val="22"/>
          <w:szCs w:val="22"/>
        </w:rPr>
        <w:t xml:space="preserve">Bernie </w:t>
      </w:r>
      <w:proofErr w:type="spellStart"/>
      <w:r w:rsidRPr="007868E9">
        <w:rPr>
          <w:rFonts w:asciiTheme="minorHAnsi" w:hAnsiTheme="minorHAnsi" w:cstheme="minorHAnsi"/>
          <w:b/>
          <w:i w:val="0"/>
          <w:sz w:val="22"/>
          <w:szCs w:val="22"/>
        </w:rPr>
        <w:t>Hensgens</w:t>
      </w:r>
      <w:proofErr w:type="spellEnd"/>
    </w:p>
    <w:p w14:paraId="0E85A5BE" w14:textId="77777777" w:rsidR="007868E9" w:rsidRPr="007868E9" w:rsidRDefault="007868E9" w:rsidP="007868E9">
      <w:pPr>
        <w:pStyle w:val="BodyText"/>
        <w:ind w:left="720"/>
        <w:rPr>
          <w:rFonts w:asciiTheme="minorHAnsi" w:hAnsiTheme="minorHAnsi" w:cstheme="minorHAnsi"/>
          <w:i w:val="0"/>
          <w:sz w:val="22"/>
          <w:szCs w:val="22"/>
        </w:rPr>
      </w:pPr>
      <w:r w:rsidRPr="007868E9">
        <w:rPr>
          <w:rFonts w:asciiTheme="minorHAnsi" w:hAnsiTheme="minorHAnsi" w:cstheme="minorHAnsi"/>
          <w:i w:val="0"/>
          <w:sz w:val="22"/>
          <w:szCs w:val="22"/>
        </w:rPr>
        <w:t>Director of Service, over 30 years of industry experience</w:t>
      </w:r>
    </w:p>
    <w:p w14:paraId="38341EEC" w14:textId="77777777" w:rsidR="007868E9" w:rsidRPr="007868E9" w:rsidRDefault="007868E9" w:rsidP="007868E9">
      <w:pPr>
        <w:pStyle w:val="BodyText"/>
        <w:ind w:left="720"/>
        <w:rPr>
          <w:rFonts w:asciiTheme="minorHAnsi" w:hAnsiTheme="minorHAnsi" w:cstheme="minorHAnsi"/>
          <w:i w:val="0"/>
          <w:sz w:val="22"/>
          <w:szCs w:val="22"/>
        </w:rPr>
      </w:pPr>
      <w:r w:rsidRPr="007868E9">
        <w:rPr>
          <w:rFonts w:asciiTheme="minorHAnsi" w:hAnsiTheme="minorHAnsi" w:cstheme="minorHAnsi"/>
          <w:i w:val="0"/>
          <w:sz w:val="22"/>
          <w:szCs w:val="22"/>
        </w:rPr>
        <w:t>Phone:</w:t>
      </w:r>
      <w:r w:rsidRPr="007868E9">
        <w:rPr>
          <w:rFonts w:asciiTheme="minorHAnsi" w:hAnsiTheme="minorHAnsi" w:cstheme="minorHAnsi"/>
          <w:i w:val="0"/>
          <w:sz w:val="22"/>
          <w:szCs w:val="22"/>
        </w:rPr>
        <w:tab/>
      </w:r>
      <w:r w:rsidRPr="007868E9">
        <w:rPr>
          <w:rFonts w:asciiTheme="minorHAnsi" w:hAnsiTheme="minorHAnsi" w:cstheme="minorHAnsi"/>
          <w:i w:val="0"/>
          <w:sz w:val="22"/>
          <w:szCs w:val="22"/>
        </w:rPr>
        <w:tab/>
        <w:t>619-424-8000</w:t>
      </w:r>
    </w:p>
    <w:p w14:paraId="429326B7" w14:textId="77777777" w:rsidR="007868E9" w:rsidRPr="007868E9" w:rsidRDefault="007868E9" w:rsidP="007868E9">
      <w:pPr>
        <w:pStyle w:val="BodyText"/>
        <w:ind w:left="720"/>
        <w:rPr>
          <w:rFonts w:asciiTheme="minorHAnsi" w:hAnsiTheme="minorHAnsi" w:cstheme="minorHAnsi"/>
          <w:i w:val="0"/>
          <w:sz w:val="22"/>
          <w:szCs w:val="22"/>
        </w:rPr>
      </w:pPr>
      <w:r w:rsidRPr="007868E9">
        <w:rPr>
          <w:rFonts w:asciiTheme="minorHAnsi" w:hAnsiTheme="minorHAnsi" w:cstheme="minorHAnsi"/>
          <w:i w:val="0"/>
          <w:sz w:val="22"/>
          <w:szCs w:val="22"/>
        </w:rPr>
        <w:t>Email:</w:t>
      </w:r>
      <w:r w:rsidRPr="007868E9">
        <w:rPr>
          <w:rFonts w:asciiTheme="minorHAnsi" w:hAnsiTheme="minorHAnsi" w:cstheme="minorHAnsi"/>
          <w:i w:val="0"/>
          <w:sz w:val="22"/>
          <w:szCs w:val="22"/>
        </w:rPr>
        <w:tab/>
      </w:r>
      <w:r w:rsidRPr="007868E9">
        <w:rPr>
          <w:rFonts w:asciiTheme="minorHAnsi" w:hAnsiTheme="minorHAnsi" w:cstheme="minorHAnsi"/>
          <w:i w:val="0"/>
          <w:sz w:val="22"/>
          <w:szCs w:val="22"/>
        </w:rPr>
        <w:tab/>
      </w:r>
      <w:hyperlink r:id="rId22" w:history="1">
        <w:r w:rsidRPr="007868E9">
          <w:rPr>
            <w:rStyle w:val="Hyperlink"/>
            <w:rFonts w:asciiTheme="minorHAnsi" w:hAnsiTheme="minorHAnsi" w:cstheme="minorHAnsi"/>
            <w:i w:val="0"/>
            <w:sz w:val="22"/>
            <w:szCs w:val="22"/>
          </w:rPr>
          <w:t>bhensgens@copylink.net</w:t>
        </w:r>
      </w:hyperlink>
    </w:p>
    <w:p w14:paraId="2241124C" w14:textId="77777777" w:rsidR="007868E9" w:rsidRPr="007868E9" w:rsidRDefault="00E21EE0" w:rsidP="007868E9">
      <w:pPr>
        <w:pStyle w:val="BodyText"/>
        <w:ind w:left="720"/>
        <w:rPr>
          <w:rFonts w:asciiTheme="minorHAnsi" w:hAnsiTheme="minorHAnsi" w:cstheme="minorHAnsi"/>
          <w:i w:val="0"/>
          <w:sz w:val="22"/>
          <w:szCs w:val="22"/>
        </w:rPr>
      </w:pPr>
      <w:r w:rsidRPr="00382C92">
        <w:rPr>
          <w:rFonts w:asciiTheme="minorHAnsi" w:hAnsiTheme="minorHAnsi" w:cstheme="minorHAnsi"/>
          <w:b/>
          <w:i w:val="0"/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213FE8D0" wp14:editId="2BD34037">
            <wp:simplePos x="0" y="0"/>
            <wp:positionH relativeFrom="margin">
              <wp:posOffset>-276225</wp:posOffset>
            </wp:positionH>
            <wp:positionV relativeFrom="paragraph">
              <wp:posOffset>221615</wp:posOffset>
            </wp:positionV>
            <wp:extent cx="552450" cy="657860"/>
            <wp:effectExtent l="0" t="0" r="0" b="8890"/>
            <wp:wrapNone/>
            <wp:docPr id="8982489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7C2F4" w14:textId="77777777" w:rsidR="007868E9" w:rsidRPr="007868E9" w:rsidRDefault="007868E9" w:rsidP="007868E9">
      <w:pPr>
        <w:pStyle w:val="BodyText"/>
        <w:ind w:left="720"/>
        <w:rPr>
          <w:rFonts w:asciiTheme="minorHAnsi" w:hAnsiTheme="minorHAnsi" w:cstheme="minorHAnsi"/>
          <w:b/>
          <w:i w:val="0"/>
          <w:sz w:val="22"/>
          <w:szCs w:val="22"/>
        </w:rPr>
      </w:pPr>
      <w:r w:rsidRPr="007868E9">
        <w:rPr>
          <w:rFonts w:asciiTheme="minorHAnsi" w:hAnsiTheme="minorHAnsi" w:cstheme="minorHAnsi"/>
          <w:b/>
          <w:i w:val="0"/>
          <w:sz w:val="22"/>
          <w:szCs w:val="22"/>
        </w:rPr>
        <w:t>Stacey Key</w:t>
      </w:r>
    </w:p>
    <w:p w14:paraId="68AEE035" w14:textId="77777777" w:rsidR="007868E9" w:rsidRPr="007868E9" w:rsidRDefault="007868E9" w:rsidP="007868E9">
      <w:pPr>
        <w:pStyle w:val="BodyText"/>
        <w:ind w:left="720"/>
        <w:rPr>
          <w:rFonts w:asciiTheme="minorHAnsi" w:hAnsiTheme="minorHAnsi" w:cstheme="minorHAnsi"/>
          <w:i w:val="0"/>
          <w:sz w:val="22"/>
          <w:szCs w:val="22"/>
        </w:rPr>
      </w:pPr>
      <w:r w:rsidRPr="007868E9">
        <w:rPr>
          <w:rFonts w:asciiTheme="minorHAnsi" w:hAnsiTheme="minorHAnsi" w:cstheme="minorHAnsi"/>
          <w:i w:val="0"/>
          <w:sz w:val="22"/>
          <w:szCs w:val="22"/>
        </w:rPr>
        <w:t>Head of Operations, over 30 years of industry experience</w:t>
      </w:r>
    </w:p>
    <w:p w14:paraId="17DC3BBB" w14:textId="77777777" w:rsidR="007868E9" w:rsidRPr="007868E9" w:rsidRDefault="007868E9" w:rsidP="007868E9">
      <w:pPr>
        <w:pStyle w:val="BodyText"/>
        <w:ind w:left="720"/>
        <w:rPr>
          <w:rFonts w:asciiTheme="minorHAnsi" w:hAnsiTheme="minorHAnsi" w:cstheme="minorHAnsi"/>
          <w:i w:val="0"/>
          <w:sz w:val="22"/>
          <w:szCs w:val="22"/>
        </w:rPr>
      </w:pPr>
      <w:r w:rsidRPr="007868E9">
        <w:rPr>
          <w:rFonts w:asciiTheme="minorHAnsi" w:hAnsiTheme="minorHAnsi" w:cstheme="minorHAnsi"/>
          <w:i w:val="0"/>
          <w:sz w:val="22"/>
          <w:szCs w:val="22"/>
        </w:rPr>
        <w:t>Phone:</w:t>
      </w:r>
      <w:r w:rsidRPr="007868E9">
        <w:rPr>
          <w:rFonts w:asciiTheme="minorHAnsi" w:hAnsiTheme="minorHAnsi" w:cstheme="minorHAnsi"/>
          <w:i w:val="0"/>
          <w:sz w:val="22"/>
          <w:szCs w:val="22"/>
        </w:rPr>
        <w:tab/>
      </w:r>
      <w:r w:rsidRPr="007868E9">
        <w:rPr>
          <w:rFonts w:asciiTheme="minorHAnsi" w:hAnsiTheme="minorHAnsi" w:cstheme="minorHAnsi"/>
          <w:i w:val="0"/>
          <w:sz w:val="22"/>
          <w:szCs w:val="22"/>
        </w:rPr>
        <w:tab/>
        <w:t>619-424-8000</w:t>
      </w:r>
    </w:p>
    <w:p w14:paraId="76EC2CAD" w14:textId="77777777" w:rsidR="007868E9" w:rsidRPr="007868E9" w:rsidRDefault="007868E9" w:rsidP="007868E9">
      <w:pPr>
        <w:pStyle w:val="BodyText"/>
        <w:ind w:left="720"/>
        <w:rPr>
          <w:rFonts w:asciiTheme="minorHAnsi" w:hAnsiTheme="minorHAnsi" w:cstheme="minorHAnsi"/>
          <w:i w:val="0"/>
          <w:sz w:val="22"/>
          <w:szCs w:val="22"/>
        </w:rPr>
      </w:pPr>
      <w:r w:rsidRPr="007868E9">
        <w:rPr>
          <w:rFonts w:asciiTheme="minorHAnsi" w:hAnsiTheme="minorHAnsi" w:cstheme="minorHAnsi"/>
          <w:i w:val="0"/>
          <w:sz w:val="22"/>
          <w:szCs w:val="22"/>
        </w:rPr>
        <w:t>Email:</w:t>
      </w:r>
      <w:r w:rsidRPr="007868E9">
        <w:rPr>
          <w:rFonts w:asciiTheme="minorHAnsi" w:hAnsiTheme="minorHAnsi" w:cstheme="minorHAnsi"/>
          <w:i w:val="0"/>
          <w:sz w:val="22"/>
          <w:szCs w:val="22"/>
        </w:rPr>
        <w:tab/>
      </w:r>
      <w:r w:rsidRPr="007868E9">
        <w:rPr>
          <w:rFonts w:asciiTheme="minorHAnsi" w:hAnsiTheme="minorHAnsi" w:cstheme="minorHAnsi"/>
          <w:i w:val="0"/>
          <w:sz w:val="22"/>
          <w:szCs w:val="22"/>
        </w:rPr>
        <w:tab/>
      </w:r>
      <w:hyperlink r:id="rId24" w:history="1">
        <w:r w:rsidRPr="007868E9">
          <w:rPr>
            <w:rStyle w:val="Hyperlink"/>
            <w:rFonts w:asciiTheme="minorHAnsi" w:hAnsiTheme="minorHAnsi" w:cstheme="minorHAnsi"/>
            <w:i w:val="0"/>
            <w:sz w:val="22"/>
            <w:szCs w:val="22"/>
          </w:rPr>
          <w:t>skey@copylink.net</w:t>
        </w:r>
      </w:hyperlink>
      <w:r w:rsidRPr="007868E9">
        <w:rPr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7868E9">
        <w:rPr>
          <w:rFonts w:asciiTheme="minorHAnsi" w:hAnsiTheme="minorHAnsi" w:cstheme="minorHAnsi"/>
          <w:i w:val="0"/>
          <w:sz w:val="22"/>
          <w:szCs w:val="22"/>
        </w:rPr>
        <w:tab/>
      </w:r>
    </w:p>
    <w:p w14:paraId="5D7AEE71" w14:textId="77777777" w:rsidR="007868E9" w:rsidRPr="007868E9" w:rsidRDefault="00E21EE0" w:rsidP="007868E9">
      <w:pPr>
        <w:pStyle w:val="BodyText"/>
        <w:ind w:left="720"/>
        <w:rPr>
          <w:rFonts w:asciiTheme="minorHAnsi" w:hAnsiTheme="minorHAnsi" w:cstheme="minorHAnsi"/>
          <w:i w:val="0"/>
          <w:sz w:val="22"/>
          <w:szCs w:val="22"/>
        </w:rPr>
      </w:pPr>
      <w:r w:rsidRPr="00C60C5B">
        <w:rPr>
          <w:rFonts w:asciiTheme="minorHAnsi" w:hAnsiTheme="minorHAnsi" w:cstheme="minorHAnsi"/>
          <w:b/>
          <w:i w:val="0"/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83840" behindDoc="1" locked="0" layoutInCell="1" allowOverlap="1" wp14:anchorId="625350D9" wp14:editId="315190FD">
            <wp:simplePos x="0" y="0"/>
            <wp:positionH relativeFrom="margin">
              <wp:posOffset>-285750</wp:posOffset>
            </wp:positionH>
            <wp:positionV relativeFrom="paragraph">
              <wp:posOffset>216535</wp:posOffset>
            </wp:positionV>
            <wp:extent cx="552450" cy="654685"/>
            <wp:effectExtent l="0" t="0" r="0" b="0"/>
            <wp:wrapNone/>
            <wp:docPr id="16236828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" r="10269"/>
                    <a:stretch/>
                  </pic:blipFill>
                  <pic:spPr bwMode="auto">
                    <a:xfrm>
                      <a:off x="0" y="0"/>
                      <a:ext cx="55245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A6028" w14:textId="77777777" w:rsidR="007868E9" w:rsidRPr="007868E9" w:rsidRDefault="007868E9" w:rsidP="007868E9">
      <w:pPr>
        <w:pStyle w:val="BodyText"/>
        <w:ind w:left="720"/>
        <w:rPr>
          <w:rFonts w:asciiTheme="minorHAnsi" w:hAnsiTheme="minorHAnsi" w:cstheme="minorHAnsi"/>
          <w:b/>
          <w:i w:val="0"/>
          <w:sz w:val="22"/>
          <w:szCs w:val="22"/>
        </w:rPr>
      </w:pPr>
      <w:r w:rsidRPr="007868E9">
        <w:rPr>
          <w:rFonts w:asciiTheme="minorHAnsi" w:hAnsiTheme="minorHAnsi" w:cstheme="minorHAnsi"/>
          <w:b/>
          <w:i w:val="0"/>
          <w:sz w:val="22"/>
          <w:szCs w:val="22"/>
        </w:rPr>
        <w:t>David Polansky</w:t>
      </w:r>
    </w:p>
    <w:p w14:paraId="1EE7C915" w14:textId="77777777" w:rsidR="007868E9" w:rsidRPr="007868E9" w:rsidRDefault="007868E9" w:rsidP="007868E9">
      <w:pPr>
        <w:pStyle w:val="BodyText"/>
        <w:ind w:left="720"/>
        <w:rPr>
          <w:rFonts w:asciiTheme="minorHAnsi" w:hAnsiTheme="minorHAnsi" w:cstheme="minorHAnsi"/>
          <w:i w:val="0"/>
          <w:sz w:val="22"/>
          <w:szCs w:val="22"/>
        </w:rPr>
      </w:pPr>
      <w:r w:rsidRPr="007868E9">
        <w:rPr>
          <w:rFonts w:asciiTheme="minorHAnsi" w:hAnsiTheme="minorHAnsi" w:cstheme="minorHAnsi"/>
          <w:i w:val="0"/>
          <w:sz w:val="22"/>
          <w:szCs w:val="22"/>
        </w:rPr>
        <w:t>Director of Technology &amp; Solutions, over 30 years of industry experience</w:t>
      </w:r>
    </w:p>
    <w:p w14:paraId="3D19E958" w14:textId="77777777" w:rsidR="007868E9" w:rsidRPr="007868E9" w:rsidRDefault="007868E9" w:rsidP="007868E9">
      <w:pPr>
        <w:pStyle w:val="BodyText"/>
        <w:ind w:left="720"/>
        <w:rPr>
          <w:rFonts w:asciiTheme="minorHAnsi" w:hAnsiTheme="minorHAnsi" w:cstheme="minorHAnsi"/>
          <w:i w:val="0"/>
          <w:sz w:val="22"/>
          <w:szCs w:val="22"/>
        </w:rPr>
      </w:pPr>
      <w:r w:rsidRPr="007868E9">
        <w:rPr>
          <w:rFonts w:asciiTheme="minorHAnsi" w:hAnsiTheme="minorHAnsi" w:cstheme="minorHAnsi"/>
          <w:i w:val="0"/>
          <w:sz w:val="22"/>
          <w:szCs w:val="22"/>
        </w:rPr>
        <w:t>Phone:</w:t>
      </w:r>
      <w:r w:rsidRPr="007868E9">
        <w:rPr>
          <w:rFonts w:asciiTheme="minorHAnsi" w:hAnsiTheme="minorHAnsi" w:cstheme="minorHAnsi"/>
          <w:i w:val="0"/>
          <w:sz w:val="22"/>
          <w:szCs w:val="22"/>
        </w:rPr>
        <w:tab/>
      </w:r>
      <w:r w:rsidRPr="007868E9">
        <w:rPr>
          <w:rFonts w:asciiTheme="minorHAnsi" w:hAnsiTheme="minorHAnsi" w:cstheme="minorHAnsi"/>
          <w:i w:val="0"/>
          <w:sz w:val="22"/>
          <w:szCs w:val="22"/>
        </w:rPr>
        <w:tab/>
        <w:t>619-424-8000</w:t>
      </w:r>
    </w:p>
    <w:p w14:paraId="2619B015" w14:textId="77777777" w:rsidR="007868E9" w:rsidRPr="007868E9" w:rsidRDefault="007868E9" w:rsidP="007868E9">
      <w:pPr>
        <w:pStyle w:val="BodyText"/>
        <w:ind w:left="720"/>
        <w:rPr>
          <w:rFonts w:asciiTheme="minorHAnsi" w:hAnsiTheme="minorHAnsi" w:cstheme="minorHAnsi"/>
          <w:i w:val="0"/>
          <w:sz w:val="22"/>
          <w:szCs w:val="22"/>
        </w:rPr>
      </w:pPr>
      <w:r w:rsidRPr="007868E9">
        <w:rPr>
          <w:rFonts w:asciiTheme="minorHAnsi" w:hAnsiTheme="minorHAnsi" w:cstheme="minorHAnsi"/>
          <w:i w:val="0"/>
          <w:sz w:val="22"/>
          <w:szCs w:val="22"/>
        </w:rPr>
        <w:t>Email:</w:t>
      </w:r>
      <w:r w:rsidRPr="007868E9">
        <w:rPr>
          <w:rFonts w:asciiTheme="minorHAnsi" w:hAnsiTheme="minorHAnsi" w:cstheme="minorHAnsi"/>
          <w:i w:val="0"/>
          <w:sz w:val="22"/>
          <w:szCs w:val="22"/>
        </w:rPr>
        <w:tab/>
      </w:r>
      <w:r w:rsidRPr="007868E9">
        <w:rPr>
          <w:rFonts w:asciiTheme="minorHAnsi" w:hAnsiTheme="minorHAnsi" w:cstheme="minorHAnsi"/>
          <w:i w:val="0"/>
          <w:sz w:val="22"/>
          <w:szCs w:val="22"/>
        </w:rPr>
        <w:tab/>
      </w:r>
      <w:hyperlink r:id="rId26" w:history="1">
        <w:r w:rsidRPr="007868E9">
          <w:rPr>
            <w:rStyle w:val="Hyperlink"/>
            <w:rFonts w:asciiTheme="minorHAnsi" w:hAnsiTheme="minorHAnsi" w:cstheme="minorHAnsi"/>
            <w:i w:val="0"/>
            <w:sz w:val="22"/>
            <w:szCs w:val="22"/>
          </w:rPr>
          <w:t>dpolansky@copylink.net</w:t>
        </w:r>
      </w:hyperlink>
      <w:r w:rsidRPr="007868E9">
        <w:rPr>
          <w:rFonts w:asciiTheme="minorHAnsi" w:hAnsiTheme="minorHAnsi" w:cstheme="minorHAnsi"/>
          <w:i w:val="0"/>
          <w:sz w:val="22"/>
          <w:szCs w:val="22"/>
        </w:rPr>
        <w:t xml:space="preserve"> </w:t>
      </w:r>
    </w:p>
    <w:p w14:paraId="4284EAAC" w14:textId="77777777" w:rsidR="007868E9" w:rsidRPr="007868E9" w:rsidRDefault="007868E9" w:rsidP="00040E8D">
      <w:pPr>
        <w:pStyle w:val="BodyText"/>
        <w:rPr>
          <w:rStyle w:val="Hyperlink"/>
          <w:rFonts w:asciiTheme="minorHAnsi" w:hAnsiTheme="minorHAnsi" w:cstheme="minorHAnsi"/>
          <w:i w:val="0"/>
          <w:sz w:val="22"/>
          <w:szCs w:val="22"/>
        </w:rPr>
      </w:pPr>
      <w:r w:rsidRPr="007868E9">
        <w:rPr>
          <w:rFonts w:asciiTheme="minorHAnsi" w:hAnsiTheme="minorHAnsi" w:cstheme="minorHAnsi"/>
          <w:i w:val="0"/>
          <w:sz w:val="22"/>
          <w:szCs w:val="22"/>
        </w:rPr>
        <w:tab/>
      </w:r>
    </w:p>
    <w:p w14:paraId="002BA88C" w14:textId="77777777" w:rsidR="007868E9" w:rsidRPr="007868E9" w:rsidRDefault="007868E9" w:rsidP="007868E9">
      <w:pPr>
        <w:pStyle w:val="BodyText"/>
        <w:rPr>
          <w:rFonts w:asciiTheme="minorHAnsi" w:hAnsiTheme="minorHAnsi" w:cstheme="minorHAnsi"/>
          <w:i w:val="0"/>
          <w:sz w:val="22"/>
          <w:szCs w:val="22"/>
        </w:rPr>
      </w:pPr>
    </w:p>
    <w:p w14:paraId="25EDB118" w14:textId="77777777" w:rsidR="007868E9" w:rsidRPr="007868E9" w:rsidRDefault="007868E9" w:rsidP="007868E9">
      <w:pPr>
        <w:pStyle w:val="BodyText"/>
        <w:jc w:val="center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2AAF9BF8" w14:textId="77777777" w:rsidR="00500A3A" w:rsidRDefault="00500A3A" w:rsidP="007868E9">
      <w:pPr>
        <w:pStyle w:val="BodyText"/>
        <w:jc w:val="center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2DFF4E70" w14:textId="77777777" w:rsidR="007868E9" w:rsidRPr="00500A3A" w:rsidRDefault="007868E9" w:rsidP="007868E9">
      <w:pPr>
        <w:pStyle w:val="BodyText"/>
        <w:jc w:val="center"/>
        <w:rPr>
          <w:rFonts w:asciiTheme="minorHAnsi" w:hAnsiTheme="minorHAnsi" w:cstheme="minorHAnsi"/>
          <w:color w:val="365F91" w:themeColor="accent1" w:themeShade="BF"/>
        </w:rPr>
      </w:pPr>
      <w:r w:rsidRPr="00500A3A">
        <w:rPr>
          <w:rFonts w:asciiTheme="minorHAnsi" w:hAnsiTheme="minorHAnsi" w:cstheme="minorHAnsi"/>
          <w:b/>
          <w:color w:val="365F91" w:themeColor="accent1" w:themeShade="BF"/>
        </w:rPr>
        <w:t>We value hearing from our customers</w:t>
      </w:r>
      <w:r w:rsidR="009B0216">
        <w:rPr>
          <w:rFonts w:asciiTheme="minorHAnsi" w:hAnsiTheme="minorHAnsi" w:cstheme="minorHAnsi"/>
          <w:b/>
          <w:color w:val="365F91" w:themeColor="accent1" w:themeShade="BF"/>
        </w:rPr>
        <w:t xml:space="preserve"> and</w:t>
      </w:r>
      <w:r w:rsidRPr="00500A3A">
        <w:rPr>
          <w:rFonts w:asciiTheme="minorHAnsi" w:hAnsiTheme="minorHAnsi" w:cstheme="minorHAnsi"/>
          <w:b/>
          <w:color w:val="365F91" w:themeColor="accent1" w:themeShade="BF"/>
        </w:rPr>
        <w:t xml:space="preserve"> encourage you to contact us!</w:t>
      </w:r>
    </w:p>
    <w:p w14:paraId="3670F442" w14:textId="77777777" w:rsidR="00CE20BD" w:rsidRPr="00580E12" w:rsidRDefault="00CE20BD" w:rsidP="000F062F">
      <w:pPr>
        <w:pStyle w:val="BodyText"/>
        <w:ind w:left="720"/>
        <w:rPr>
          <w:rFonts w:ascii="Tahoma" w:hAnsi="Tahoma" w:cs="Tahoma"/>
          <w:color w:val="FF0000"/>
          <w:sz w:val="21"/>
          <w:szCs w:val="21"/>
        </w:rPr>
      </w:pPr>
      <w:r w:rsidRPr="00580E12">
        <w:rPr>
          <w:rFonts w:ascii="Tahoma" w:hAnsi="Tahoma" w:cs="Tahoma"/>
          <w:b/>
          <w:color w:val="FF0000"/>
          <w:sz w:val="21"/>
          <w:szCs w:val="21"/>
        </w:rPr>
        <w:br w:type="page"/>
      </w:r>
    </w:p>
    <w:p w14:paraId="26574C17" w14:textId="77777777" w:rsidR="00CE20BD" w:rsidRDefault="00CE20BD" w:rsidP="00891005">
      <w:pPr>
        <w:jc w:val="center"/>
      </w:pPr>
    </w:p>
    <w:p w14:paraId="7E0EC619" w14:textId="77777777" w:rsidR="00CE20BD" w:rsidRPr="007868E9" w:rsidRDefault="00CE20BD" w:rsidP="00891005">
      <w:pPr>
        <w:jc w:val="center"/>
        <w:rPr>
          <w:rFonts w:asciiTheme="minorHAnsi" w:hAnsiTheme="minorHAnsi" w:cstheme="minorHAnsi"/>
        </w:rPr>
      </w:pPr>
    </w:p>
    <w:p w14:paraId="17D2B2AF" w14:textId="55351E20" w:rsidR="004A53EA" w:rsidRPr="00500A3A" w:rsidRDefault="00BA4B26" w:rsidP="004A53EA">
      <w:pPr>
        <w:pStyle w:val="Heading2"/>
        <w:rPr>
          <w:rFonts w:asciiTheme="minorHAnsi" w:hAnsiTheme="minorHAnsi" w:cstheme="minorHAnsi"/>
          <w:i w:val="0"/>
          <w:color w:val="365F91" w:themeColor="accent1" w:themeShade="BF"/>
          <w:sz w:val="32"/>
          <w:szCs w:val="32"/>
        </w:rPr>
      </w:pPr>
      <w:r w:rsidRPr="00500A3A">
        <w:rPr>
          <w:rFonts w:asciiTheme="minorHAnsi" w:hAnsiTheme="minorHAnsi" w:cstheme="minorHAnsi"/>
          <w:i w:val="0"/>
          <w:noProof/>
          <w:color w:val="365F91" w:themeColor="accent1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13412ED" wp14:editId="65C6DFD8">
                <wp:simplePos x="0" y="0"/>
                <wp:positionH relativeFrom="column">
                  <wp:posOffset>-4953000</wp:posOffset>
                </wp:positionH>
                <wp:positionV relativeFrom="paragraph">
                  <wp:posOffset>21590</wp:posOffset>
                </wp:positionV>
                <wp:extent cx="1981200" cy="342900"/>
                <wp:effectExtent l="0" t="2540" r="0" b="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C12D9" w14:textId="77777777" w:rsidR="005A320D" w:rsidRPr="00AC5D2F" w:rsidRDefault="005A320D" w:rsidP="004A53E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C5D2F">
                              <w:rPr>
                                <w:sz w:val="32"/>
                                <w:szCs w:val="32"/>
                              </w:rPr>
                              <w:t>Copy Machines Inc.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13412ED" id="Text Box 13" o:spid="_x0000_s1030" type="#_x0000_t202" style="position:absolute;margin-left:-390pt;margin-top:1.7pt;width:156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" stroked="f">
                <v:textbox>
                  <w:txbxContent>
                    <w:p w14:paraId="093C12D9" w14:textId="77777777" w:rsidR="005A320D" w:rsidRPr="00AC5D2F" w:rsidRDefault="005A320D" w:rsidP="004A53EA">
                      <w:pPr>
                        <w:rPr>
                          <w:sz w:val="32"/>
                          <w:szCs w:val="32"/>
                        </w:rPr>
                      </w:pPr>
                      <w:r w:rsidRPr="00AC5D2F">
                        <w:rPr>
                          <w:sz w:val="32"/>
                          <w:szCs w:val="32"/>
                        </w:rPr>
                        <w:t>Copy Machines Inc.</w:t>
                      </w:r>
                    </w:p>
                  </w:txbxContent>
                </v:textbox>
              </v:shape>
            </w:pict>
          </mc:Fallback>
        </mc:AlternateContent>
      </w:r>
      <w:r w:rsidR="004A53EA" w:rsidRPr="00500A3A">
        <w:rPr>
          <w:rFonts w:asciiTheme="minorHAnsi" w:hAnsiTheme="minorHAnsi" w:cstheme="minorHAnsi"/>
          <w:i w:val="0"/>
          <w:color w:val="365F91" w:themeColor="accent1" w:themeShade="BF"/>
          <w:sz w:val="32"/>
          <w:szCs w:val="32"/>
        </w:rPr>
        <w:t>Proposed Solution for</w:t>
      </w:r>
      <w:r w:rsidR="00092314" w:rsidRPr="00500A3A">
        <w:rPr>
          <w:rFonts w:asciiTheme="minorHAnsi" w:hAnsiTheme="minorHAnsi" w:cstheme="minorHAnsi"/>
          <w:i w:val="0"/>
          <w:color w:val="365F91" w:themeColor="accent1" w:themeShade="BF"/>
          <w:sz w:val="32"/>
          <w:szCs w:val="32"/>
        </w:rPr>
        <w:t xml:space="preserve">: </w:t>
      </w:r>
      <w:bookmarkStart w:id="6" w:name="companyname4"/>
      <w:bookmarkStart w:id="7" w:name="companyname2"/>
      <w:bookmarkEnd w:id="6"/>
      <w:bookmarkEnd w:id="7"/>
      <w:r w:rsidR="002F5F23">
        <w:rPr>
          <w:rFonts w:asciiTheme="minorHAnsi" w:hAnsiTheme="minorHAnsi" w:cstheme="minorHAnsi"/>
          <w:i w:val="0"/>
          <w:color w:val="365F91" w:themeColor="accent1" w:themeShade="BF"/>
          <w:sz w:val="32"/>
          <w:szCs w:val="32"/>
        </w:rPr>
        <w:t>Ocean Charter School</w:t>
      </w:r>
    </w:p>
    <w:p w14:paraId="091D91F5" w14:textId="77777777" w:rsidR="004A53EA" w:rsidRPr="007868E9" w:rsidRDefault="004A53EA" w:rsidP="004A53EA">
      <w:pPr>
        <w:rPr>
          <w:rFonts w:asciiTheme="minorHAnsi" w:hAnsiTheme="minorHAnsi" w:cstheme="minorHAnsi"/>
          <w:color w:val="00336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51"/>
        <w:gridCol w:w="3057"/>
        <w:gridCol w:w="5252"/>
      </w:tblGrid>
      <w:tr w:rsidR="004A53EA" w:rsidRPr="007868E9" w14:paraId="56A9A638" w14:textId="77777777" w:rsidTr="004A53EA">
        <w:tc>
          <w:tcPr>
            <w:tcW w:w="1068" w:type="dxa"/>
            <w:vAlign w:val="both"/>
          </w:tcPr>
          <w:p w14:paraId="4E752830" w14:textId="77777777" w:rsidR="004A53EA" w:rsidRPr="007868E9" w:rsidRDefault="004A53EA" w:rsidP="004A53EA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 w:rsidRPr="007868E9">
              <w:rPr>
                <w:rFonts w:asciiTheme="minorHAnsi" w:hAnsiTheme="minorHAnsi" w:cstheme="minorHAnsi"/>
                <w:b/>
                <w:u w:val="single"/>
              </w:rPr>
              <w:t>Qty</w:t>
            </w:r>
          </w:p>
        </w:tc>
        <w:tc>
          <w:tcPr>
            <w:tcW w:w="3120" w:type="dxa"/>
            <w:vAlign w:val="both"/>
          </w:tcPr>
          <w:p w14:paraId="7F939E83" w14:textId="77777777" w:rsidR="004A53EA" w:rsidRPr="007868E9" w:rsidRDefault="004A53EA" w:rsidP="004A53EA">
            <w:pPr>
              <w:rPr>
                <w:rFonts w:asciiTheme="minorHAnsi" w:hAnsiTheme="minorHAnsi" w:cstheme="minorHAnsi"/>
                <w:b/>
                <w:u w:val="single"/>
              </w:rPr>
            </w:pPr>
            <w:r w:rsidRPr="007868E9">
              <w:rPr>
                <w:rFonts w:asciiTheme="minorHAnsi" w:hAnsiTheme="minorHAnsi" w:cstheme="minorHAnsi"/>
                <w:b/>
                <w:u w:val="single"/>
              </w:rPr>
              <w:t>Equipment</w:t>
            </w:r>
          </w:p>
        </w:tc>
        <w:tc>
          <w:tcPr>
            <w:tcW w:w="5388" w:type="dxa"/>
            <w:vAlign w:val="both"/>
          </w:tcPr>
          <w:p w14:paraId="5D350911" w14:textId="77777777" w:rsidR="004A53EA" w:rsidRPr="007868E9" w:rsidRDefault="004A53EA" w:rsidP="004A53EA">
            <w:pPr>
              <w:rPr>
                <w:rFonts w:asciiTheme="minorHAnsi" w:hAnsiTheme="minorHAnsi" w:cstheme="minorHAnsi"/>
                <w:b/>
                <w:u w:val="single"/>
              </w:rPr>
            </w:pPr>
            <w:r w:rsidRPr="007868E9">
              <w:rPr>
                <w:rFonts w:asciiTheme="minorHAnsi" w:hAnsiTheme="minorHAnsi" w:cstheme="minorHAnsi"/>
                <w:b/>
                <w:u w:val="single"/>
              </w:rPr>
              <w:t>Description</w:t>
            </w:r>
          </w:p>
        </w:tc>
      </w:tr>
      <w:tr w:rsidR="004A53EA" w:rsidRPr="007868E9" w14:paraId="3EF1B159" w14:textId="77777777" w:rsidTr="004A53EA">
        <w:tc>
          <w:tcPr>
            <w:tcW w:w="1068" w:type="dxa"/>
            <w:vAlign w:val="both"/>
          </w:tcPr>
          <w:p w14:paraId="455A9267" w14:textId="77777777" w:rsidR="004A53EA" w:rsidRPr="002F5F23" w:rsidRDefault="00185C86" w:rsidP="004A53E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bookmarkStart w:id="8" w:name="quantity"/>
            <w:bookmarkEnd w:id="8"/>
            <w:r w:rsidRPr="002F5F2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120" w:type="dxa"/>
            <w:vAlign w:val="both"/>
          </w:tcPr>
          <w:p w14:paraId="3EAF4E03" w14:textId="50DB5B17" w:rsidR="004A53EA" w:rsidRPr="002F5F23" w:rsidRDefault="00185C86" w:rsidP="004A53E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bookmarkStart w:id="9" w:name="productnum"/>
            <w:bookmarkEnd w:id="9"/>
            <w:r w:rsidRPr="002F5F2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BP-70C</w:t>
            </w:r>
            <w:r w:rsidR="002F5F23" w:rsidRPr="002F5F2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</w:t>
            </w:r>
            <w:r w:rsidRPr="002F5F2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388" w:type="dxa"/>
            <w:vAlign w:val="both"/>
          </w:tcPr>
          <w:p w14:paraId="6650A5B3" w14:textId="750DC8A4" w:rsidR="004A53EA" w:rsidRPr="002F5F23" w:rsidRDefault="002F5F23" w:rsidP="004A53E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bookmarkStart w:id="10" w:name="description"/>
            <w:bookmarkEnd w:id="10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Sharp </w:t>
            </w:r>
            <w:r w:rsidRPr="002F5F2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</w:t>
            </w:r>
            <w:r w:rsidR="00185C86" w:rsidRPr="002F5F2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5 PPM B&amp;W / </w:t>
            </w:r>
            <w:r w:rsidRPr="002F5F2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</w:t>
            </w:r>
            <w:r w:rsidR="00185C86" w:rsidRPr="002F5F2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5 PPM Full-Color Workgroup </w:t>
            </w:r>
          </w:p>
        </w:tc>
      </w:tr>
      <w:tr w:rsidR="00185C86" w:rsidRPr="007868E9" w14:paraId="70353EE0" w14:textId="77777777" w:rsidTr="004A53EA">
        <w:tc>
          <w:tcPr>
            <w:tcW w:w="1068" w:type="dxa"/>
            <w:vAlign w:val="both"/>
          </w:tcPr>
          <w:p w14:paraId="592D7DB2" w14:textId="77777777" w:rsidR="00185C86" w:rsidRDefault="00185C86" w:rsidP="004A53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3120" w:type="dxa"/>
            <w:vAlign w:val="both"/>
          </w:tcPr>
          <w:p w14:paraId="413BF1C0" w14:textId="77777777" w:rsidR="00185C86" w:rsidRDefault="00185C86" w:rsidP="004A53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BP-FN14</w:t>
            </w:r>
          </w:p>
        </w:tc>
        <w:tc>
          <w:tcPr>
            <w:tcW w:w="5388" w:type="dxa"/>
            <w:vAlign w:val="both"/>
          </w:tcPr>
          <w:p w14:paraId="33B635A8" w14:textId="77777777" w:rsidR="00185C86" w:rsidRDefault="00185C86" w:rsidP="004A53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1K Stacking 50-sheet Staple/Saddle Stitch Finisher</w:t>
            </w:r>
          </w:p>
        </w:tc>
      </w:tr>
      <w:tr w:rsidR="00185C86" w:rsidRPr="007868E9" w14:paraId="6EB28615" w14:textId="77777777" w:rsidTr="004A53EA">
        <w:tc>
          <w:tcPr>
            <w:tcW w:w="1068" w:type="dxa"/>
            <w:vAlign w:val="both"/>
          </w:tcPr>
          <w:p w14:paraId="04EB9C1D" w14:textId="77777777" w:rsidR="002F5F23" w:rsidRDefault="002F5F23" w:rsidP="002F5F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BA1734" w14:textId="23310A86" w:rsidR="002F5F23" w:rsidRDefault="002F5F23" w:rsidP="002F5F2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1</w:t>
            </w:r>
          </w:p>
        </w:tc>
        <w:tc>
          <w:tcPr>
            <w:tcW w:w="3120" w:type="dxa"/>
            <w:vAlign w:val="both"/>
          </w:tcPr>
          <w:p w14:paraId="52D082E9" w14:textId="77777777" w:rsidR="002F5F23" w:rsidRDefault="002F5F23" w:rsidP="004A53E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F18FB3D" w14:textId="5663EEE4" w:rsidR="00185C86" w:rsidRPr="002F5F23" w:rsidRDefault="00185C86" w:rsidP="004A53E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F5F2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BP-</w:t>
            </w:r>
            <w:r w:rsidR="002F5F23" w:rsidRPr="002F5F2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70M90</w:t>
            </w:r>
          </w:p>
        </w:tc>
        <w:tc>
          <w:tcPr>
            <w:tcW w:w="5388" w:type="dxa"/>
            <w:vAlign w:val="both"/>
          </w:tcPr>
          <w:p w14:paraId="18858C4C" w14:textId="77777777" w:rsidR="002F5F23" w:rsidRDefault="002F5F23" w:rsidP="004A53E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4C6B025D" w14:textId="16C3DC31" w:rsidR="00185C86" w:rsidRPr="002F5F23" w:rsidRDefault="002F5F23" w:rsidP="004A53E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Sharp </w:t>
            </w:r>
            <w:r w:rsidRPr="002F5F2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90ppm B&amp;W Production MFP</w:t>
            </w:r>
          </w:p>
          <w:p w14:paraId="40469442" w14:textId="2FB679C2" w:rsidR="00185C86" w:rsidRDefault="002F5F23" w:rsidP="004A53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1K Stacking 50-sheet Staple/Saddle Stitch Finisher</w:t>
            </w:r>
          </w:p>
        </w:tc>
      </w:tr>
      <w:tr w:rsidR="00185C86" w:rsidRPr="007868E9" w14:paraId="5F12D570" w14:textId="77777777" w:rsidTr="004A53EA">
        <w:tc>
          <w:tcPr>
            <w:tcW w:w="1068" w:type="dxa"/>
            <w:vAlign w:val="both"/>
          </w:tcPr>
          <w:p w14:paraId="51CED93A" w14:textId="18BF4C6F" w:rsidR="00185C86" w:rsidRDefault="00185C86" w:rsidP="004A53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20" w:type="dxa"/>
            <w:vAlign w:val="both"/>
          </w:tcPr>
          <w:p w14:paraId="07705AD1" w14:textId="1C02212C" w:rsidR="00185C86" w:rsidRDefault="00185C86" w:rsidP="004A53E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8" w:type="dxa"/>
            <w:vAlign w:val="both"/>
          </w:tcPr>
          <w:p w14:paraId="7C58C81B" w14:textId="7F6764A2" w:rsidR="00185C86" w:rsidRDefault="002F5F23" w:rsidP="004A53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Fax Kit</w:t>
            </w:r>
          </w:p>
          <w:p w14:paraId="7501BF3F" w14:textId="56AF3E9E" w:rsidR="00185C86" w:rsidRDefault="002F5F23" w:rsidP="004A53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Extra Paper Tray</w:t>
            </w:r>
          </w:p>
        </w:tc>
      </w:tr>
      <w:tr w:rsidR="00185C86" w:rsidRPr="007868E9" w14:paraId="51FEBE22" w14:textId="77777777" w:rsidTr="002F5F23">
        <w:trPr>
          <w:trHeight w:val="288"/>
        </w:trPr>
        <w:tc>
          <w:tcPr>
            <w:tcW w:w="1068" w:type="dxa"/>
            <w:vAlign w:val="both"/>
          </w:tcPr>
          <w:p w14:paraId="709305C6" w14:textId="2F217BBB" w:rsidR="00185C86" w:rsidRDefault="00185C86" w:rsidP="002F5F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20" w:type="dxa"/>
            <w:vAlign w:val="both"/>
          </w:tcPr>
          <w:p w14:paraId="53515FD6" w14:textId="7DE401AE" w:rsidR="00185C86" w:rsidRDefault="00185C86" w:rsidP="004A53E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8" w:type="dxa"/>
            <w:vAlign w:val="both"/>
          </w:tcPr>
          <w:p w14:paraId="4F956012" w14:textId="77777777" w:rsidR="00185C86" w:rsidRDefault="00185C86" w:rsidP="004A53E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042B53" w14:textId="329470CD" w:rsidR="002F5F23" w:rsidRDefault="002F5F23" w:rsidP="004A53E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85C86" w:rsidRPr="007868E9" w14:paraId="7EFE7D6E" w14:textId="77777777" w:rsidTr="004A53EA">
        <w:tc>
          <w:tcPr>
            <w:tcW w:w="1068" w:type="dxa"/>
            <w:vAlign w:val="both"/>
          </w:tcPr>
          <w:p w14:paraId="34D0F3EC" w14:textId="77777777" w:rsidR="00185C86" w:rsidRDefault="00185C86" w:rsidP="004A53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3120" w:type="dxa"/>
            <w:vAlign w:val="both"/>
          </w:tcPr>
          <w:p w14:paraId="4F2A7FD9" w14:textId="2AEAE6CE" w:rsidR="00185C86" w:rsidRPr="002F5F23" w:rsidRDefault="00185C86" w:rsidP="004A53E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F5F2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BP-</w:t>
            </w:r>
            <w:r w:rsidR="002F5F2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70C31</w:t>
            </w:r>
          </w:p>
        </w:tc>
        <w:tc>
          <w:tcPr>
            <w:tcW w:w="5388" w:type="dxa"/>
            <w:vAlign w:val="both"/>
          </w:tcPr>
          <w:p w14:paraId="2C777CE1" w14:textId="757C9837" w:rsidR="00185C86" w:rsidRPr="002F5F23" w:rsidRDefault="002F5F23" w:rsidP="004A53E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Sharp </w:t>
            </w:r>
            <w:r w:rsidRPr="002F5F2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31ppm Digital Color MFP</w:t>
            </w:r>
          </w:p>
        </w:tc>
      </w:tr>
      <w:tr w:rsidR="00185C86" w:rsidRPr="007868E9" w14:paraId="6ED7011D" w14:textId="77777777" w:rsidTr="004A53EA">
        <w:tc>
          <w:tcPr>
            <w:tcW w:w="1068" w:type="dxa"/>
            <w:vAlign w:val="both"/>
          </w:tcPr>
          <w:p w14:paraId="041EDFEC" w14:textId="77777777" w:rsidR="00185C86" w:rsidRDefault="00185C86" w:rsidP="004A53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3120" w:type="dxa"/>
            <w:vAlign w:val="both"/>
          </w:tcPr>
          <w:p w14:paraId="2F81170F" w14:textId="77777777" w:rsidR="00185C86" w:rsidRDefault="00185C86" w:rsidP="004A53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SURGE-PROTECTOR I</w:t>
            </w:r>
          </w:p>
        </w:tc>
        <w:tc>
          <w:tcPr>
            <w:tcW w:w="5388" w:type="dxa"/>
            <w:vAlign w:val="both"/>
          </w:tcPr>
          <w:p w14:paraId="065E6861" w14:textId="77777777" w:rsidR="00185C86" w:rsidRDefault="00185C86" w:rsidP="004A53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SURGE PROTECTOR I (15A/120V)</w:t>
            </w:r>
          </w:p>
        </w:tc>
      </w:tr>
      <w:tr w:rsidR="00185C86" w:rsidRPr="007868E9" w14:paraId="00AFCB53" w14:textId="77777777" w:rsidTr="004A53EA">
        <w:tc>
          <w:tcPr>
            <w:tcW w:w="1068" w:type="dxa"/>
            <w:vAlign w:val="both"/>
          </w:tcPr>
          <w:p w14:paraId="4952B85C" w14:textId="77777777" w:rsidR="00185C86" w:rsidRDefault="00185C86" w:rsidP="004A53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3120" w:type="dxa"/>
            <w:vAlign w:val="both"/>
          </w:tcPr>
          <w:p w14:paraId="057780F6" w14:textId="77777777" w:rsidR="00185C86" w:rsidRDefault="00185C86" w:rsidP="004A53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BP-NT70YA</w:t>
            </w:r>
          </w:p>
        </w:tc>
        <w:tc>
          <w:tcPr>
            <w:tcW w:w="5388" w:type="dxa"/>
            <w:vAlign w:val="both"/>
          </w:tcPr>
          <w:p w14:paraId="549B012F" w14:textId="21B34430" w:rsidR="00185C86" w:rsidRDefault="002F5F23" w:rsidP="004A53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Inner Finisher</w:t>
            </w:r>
          </w:p>
          <w:p w14:paraId="59893B2B" w14:textId="754BBA8E" w:rsidR="00185C86" w:rsidRDefault="00185C86" w:rsidP="004A53E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317D570" w14:textId="77777777" w:rsidR="004A53EA" w:rsidRPr="007868E9" w:rsidRDefault="004A53EA" w:rsidP="004A53EA">
      <w:pPr>
        <w:pStyle w:val="Heading3"/>
        <w:rPr>
          <w:rFonts w:asciiTheme="minorHAnsi" w:hAnsiTheme="minorHAnsi" w:cstheme="minorHAnsi"/>
        </w:rPr>
      </w:pPr>
    </w:p>
    <w:p w14:paraId="746422EB" w14:textId="77777777" w:rsidR="004A53EA" w:rsidRPr="007868E9" w:rsidRDefault="004A53EA" w:rsidP="007868E9">
      <w:pPr>
        <w:pStyle w:val="Heading3"/>
        <w:jc w:val="center"/>
        <w:rPr>
          <w:rFonts w:asciiTheme="minorHAnsi" w:hAnsiTheme="minorHAnsi" w:cstheme="minorHAnsi"/>
          <w:color w:val="000000"/>
        </w:rPr>
      </w:pPr>
      <w:r w:rsidRPr="007868E9">
        <w:rPr>
          <w:rFonts w:asciiTheme="minorHAnsi" w:hAnsiTheme="minorHAnsi" w:cstheme="minorHAnsi"/>
          <w:color w:val="000000"/>
        </w:rPr>
        <w:t>Please see attached brochure or specification sheet for more details</w:t>
      </w:r>
    </w:p>
    <w:p w14:paraId="409C9911" w14:textId="77777777" w:rsidR="004A53EA" w:rsidRPr="007868E9" w:rsidRDefault="004A53EA" w:rsidP="004A53EA">
      <w:pPr>
        <w:rPr>
          <w:rFonts w:asciiTheme="minorHAnsi" w:hAnsiTheme="minorHAnsi" w:cstheme="minorHAnsi"/>
        </w:rPr>
      </w:pPr>
    </w:p>
    <w:p w14:paraId="52A8F937" w14:textId="77777777" w:rsidR="004A53EA" w:rsidRPr="007868E9" w:rsidRDefault="00BA4B26" w:rsidP="004A53EA">
      <w:pPr>
        <w:rPr>
          <w:rFonts w:asciiTheme="minorHAnsi" w:hAnsiTheme="minorHAnsi" w:cstheme="minorHAnsi"/>
        </w:rPr>
      </w:pPr>
      <w:r w:rsidRPr="007868E9">
        <w:rPr>
          <w:rFonts w:asciiTheme="minorHAnsi" w:hAnsiTheme="minorHAnsi" w:cstheme="minorHAns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98641D4" wp14:editId="4E982C1F">
                <wp:simplePos x="0" y="0"/>
                <wp:positionH relativeFrom="column">
                  <wp:posOffset>-152400</wp:posOffset>
                </wp:positionH>
                <wp:positionV relativeFrom="paragraph">
                  <wp:posOffset>98425</wp:posOffset>
                </wp:positionV>
                <wp:extent cx="6201410" cy="802005"/>
                <wp:effectExtent l="9525" t="12700" r="8890" b="13970"/>
                <wp:wrapNone/>
                <wp:docPr id="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1410" cy="802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642F6D8B" id="AutoShape 14" o:spid="_x0000_s1026" style="position:absolute;margin-left:-12pt;margin-top:7.75pt;width:488.3pt;height:63.1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" fillcolor="#d8d8d8"/>
            </w:pict>
          </mc:Fallback>
        </mc:AlternateConten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41"/>
        <w:gridCol w:w="1572"/>
        <w:gridCol w:w="1577"/>
        <w:gridCol w:w="1542"/>
        <w:gridCol w:w="1566"/>
        <w:gridCol w:w="1562"/>
      </w:tblGrid>
      <w:tr w:rsidR="004A53EA" w:rsidRPr="007868E9" w14:paraId="223BC704" w14:textId="77777777" w:rsidTr="004A53EA">
        <w:tc>
          <w:tcPr>
            <w:tcW w:w="1596" w:type="dxa"/>
            <w:vAlign w:val="center"/>
          </w:tcPr>
          <w:p w14:paraId="376D9D3B" w14:textId="0BFEB4D2" w:rsidR="004A53EA" w:rsidRPr="00500A3A" w:rsidRDefault="004A53EA" w:rsidP="004A53EA">
            <w:pPr>
              <w:jc w:val="center"/>
              <w:rPr>
                <w:rFonts w:asciiTheme="minorHAnsi" w:hAnsiTheme="minorHAnsi" w:cstheme="minorHAnsi"/>
                <w:b/>
                <w:color w:val="365F91" w:themeColor="accent1" w:themeShade="BF"/>
              </w:rPr>
            </w:pPr>
          </w:p>
        </w:tc>
        <w:tc>
          <w:tcPr>
            <w:tcW w:w="1596" w:type="dxa"/>
            <w:vAlign w:val="center"/>
          </w:tcPr>
          <w:p w14:paraId="0335A9A4" w14:textId="77777777" w:rsidR="004A53EA" w:rsidRPr="00500A3A" w:rsidRDefault="002F612E" w:rsidP="004A53EA">
            <w:pPr>
              <w:jc w:val="center"/>
              <w:rPr>
                <w:rFonts w:asciiTheme="minorHAnsi" w:hAnsiTheme="minorHAnsi" w:cstheme="minorHAnsi"/>
                <w:b/>
                <w:color w:val="365F91" w:themeColor="accent1" w:themeShade="BF"/>
              </w:rPr>
            </w:pPr>
            <w:r w:rsidRPr="00500A3A">
              <w:rPr>
                <w:rFonts w:asciiTheme="minorHAnsi" w:hAnsiTheme="minorHAnsi" w:cstheme="minorHAnsi"/>
                <w:b/>
                <w:color w:val="365F91" w:themeColor="accent1" w:themeShade="BF"/>
              </w:rPr>
              <w:t>Lease Months</w:t>
            </w:r>
          </w:p>
        </w:tc>
        <w:tc>
          <w:tcPr>
            <w:tcW w:w="1596" w:type="dxa"/>
            <w:vAlign w:val="center"/>
          </w:tcPr>
          <w:p w14:paraId="3CB9BDD0" w14:textId="77777777" w:rsidR="004A53EA" w:rsidRPr="00500A3A" w:rsidRDefault="002F612E" w:rsidP="004A53EA">
            <w:pPr>
              <w:jc w:val="center"/>
              <w:rPr>
                <w:rFonts w:asciiTheme="minorHAnsi" w:hAnsiTheme="minorHAnsi" w:cstheme="minorHAnsi"/>
                <w:b/>
                <w:color w:val="365F91" w:themeColor="accent1" w:themeShade="BF"/>
              </w:rPr>
            </w:pPr>
            <w:r w:rsidRPr="00500A3A">
              <w:rPr>
                <w:rFonts w:asciiTheme="minorHAnsi" w:hAnsiTheme="minorHAnsi" w:cstheme="minorHAnsi"/>
                <w:b/>
                <w:color w:val="365F91" w:themeColor="accent1" w:themeShade="BF"/>
              </w:rPr>
              <w:t>Lease Payment</w:t>
            </w:r>
          </w:p>
        </w:tc>
        <w:tc>
          <w:tcPr>
            <w:tcW w:w="1596" w:type="dxa"/>
            <w:vAlign w:val="center"/>
          </w:tcPr>
          <w:p w14:paraId="3CB3A81C" w14:textId="513931AC" w:rsidR="004A53EA" w:rsidRPr="00500A3A" w:rsidRDefault="004A53EA" w:rsidP="004A53EA">
            <w:pPr>
              <w:jc w:val="center"/>
              <w:rPr>
                <w:rFonts w:asciiTheme="minorHAnsi" w:hAnsiTheme="minorHAnsi" w:cstheme="minorHAnsi"/>
                <w:b/>
                <w:color w:val="365F91" w:themeColor="accent1" w:themeShade="BF"/>
              </w:rPr>
            </w:pPr>
          </w:p>
        </w:tc>
        <w:tc>
          <w:tcPr>
            <w:tcW w:w="1596" w:type="dxa"/>
            <w:vAlign w:val="center"/>
          </w:tcPr>
          <w:p w14:paraId="534518F5" w14:textId="77777777" w:rsidR="004A53EA" w:rsidRPr="00500A3A" w:rsidRDefault="004A53EA" w:rsidP="004A53EA">
            <w:pPr>
              <w:jc w:val="center"/>
              <w:rPr>
                <w:rFonts w:asciiTheme="minorHAnsi" w:hAnsiTheme="minorHAnsi" w:cstheme="minorHAnsi"/>
                <w:b/>
                <w:color w:val="365F91" w:themeColor="accent1" w:themeShade="BF"/>
              </w:rPr>
            </w:pPr>
            <w:r w:rsidRPr="00500A3A">
              <w:rPr>
                <w:rFonts w:asciiTheme="minorHAnsi" w:hAnsiTheme="minorHAnsi" w:cstheme="minorHAnsi"/>
                <w:b/>
                <w:color w:val="365F91" w:themeColor="accent1" w:themeShade="BF"/>
              </w:rPr>
              <w:t>Mono CPP</w:t>
            </w:r>
          </w:p>
        </w:tc>
        <w:tc>
          <w:tcPr>
            <w:tcW w:w="1596" w:type="dxa"/>
            <w:vAlign w:val="center"/>
          </w:tcPr>
          <w:p w14:paraId="1CDB403B" w14:textId="77777777" w:rsidR="004A53EA" w:rsidRPr="00500A3A" w:rsidRDefault="004A53EA" w:rsidP="004A53EA">
            <w:pPr>
              <w:jc w:val="center"/>
              <w:rPr>
                <w:rFonts w:asciiTheme="minorHAnsi" w:hAnsiTheme="minorHAnsi" w:cstheme="minorHAnsi"/>
                <w:b/>
                <w:color w:val="365F91" w:themeColor="accent1" w:themeShade="BF"/>
              </w:rPr>
            </w:pPr>
            <w:r w:rsidRPr="00500A3A">
              <w:rPr>
                <w:rFonts w:asciiTheme="minorHAnsi" w:hAnsiTheme="minorHAnsi" w:cstheme="minorHAnsi"/>
                <w:b/>
                <w:color w:val="365F91" w:themeColor="accent1" w:themeShade="BF"/>
              </w:rPr>
              <w:t>Color CPP</w:t>
            </w:r>
          </w:p>
        </w:tc>
      </w:tr>
      <w:tr w:rsidR="004A53EA" w:rsidRPr="007868E9" w14:paraId="22CC5943" w14:textId="77777777" w:rsidTr="004A53EA">
        <w:tc>
          <w:tcPr>
            <w:tcW w:w="1596" w:type="dxa"/>
            <w:vAlign w:val="both"/>
          </w:tcPr>
          <w:p w14:paraId="6A4EA50A" w14:textId="456B80B4" w:rsidR="004A53EA" w:rsidRPr="007868E9" w:rsidRDefault="004A53EA" w:rsidP="004A53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11" w:name="sumsalesprice"/>
            <w:bookmarkStart w:id="12" w:name="sumsaleprice"/>
            <w:bookmarkEnd w:id="11"/>
            <w:bookmarkEnd w:id="12"/>
          </w:p>
        </w:tc>
        <w:tc>
          <w:tcPr>
            <w:tcW w:w="1596" w:type="dxa"/>
            <w:vAlign w:val="both"/>
          </w:tcPr>
          <w:p w14:paraId="661E6080" w14:textId="425EFDBE" w:rsidR="004A53EA" w:rsidRPr="007868E9" w:rsidRDefault="00185C86" w:rsidP="004A53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13" w:name="leasemonths"/>
            <w:bookmarkEnd w:id="13"/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="002F5F23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596" w:type="dxa"/>
            <w:vAlign w:val="both"/>
          </w:tcPr>
          <w:p w14:paraId="3668EF9C" w14:textId="0E172DEE" w:rsidR="004A53EA" w:rsidRPr="007868E9" w:rsidRDefault="00185C86" w:rsidP="004A53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14" w:name="sumleasepayment"/>
            <w:bookmarkEnd w:id="14"/>
            <w:r>
              <w:rPr>
                <w:rFonts w:asciiTheme="minorHAnsi" w:hAnsiTheme="minorHAnsi" w:cstheme="minorHAnsi"/>
                <w:sz w:val="22"/>
                <w:szCs w:val="22"/>
              </w:rPr>
              <w:t>$</w:t>
            </w:r>
            <w:r w:rsidR="002F5F23">
              <w:rPr>
                <w:rFonts w:asciiTheme="minorHAnsi" w:hAnsiTheme="minorHAnsi" w:cstheme="minorHAnsi"/>
                <w:sz w:val="22"/>
                <w:szCs w:val="22"/>
              </w:rPr>
              <w:t>2,755</w:t>
            </w:r>
          </w:p>
        </w:tc>
        <w:tc>
          <w:tcPr>
            <w:tcW w:w="1596" w:type="dxa"/>
            <w:vAlign w:val="both"/>
          </w:tcPr>
          <w:p w14:paraId="72BCF6BB" w14:textId="1A33708C" w:rsidR="004A53EA" w:rsidRPr="007868E9" w:rsidRDefault="004A53EA" w:rsidP="004A53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15" w:name="sumtotalpayment"/>
            <w:bookmarkEnd w:id="15"/>
          </w:p>
        </w:tc>
        <w:tc>
          <w:tcPr>
            <w:tcW w:w="1596" w:type="dxa"/>
            <w:vAlign w:val="both"/>
          </w:tcPr>
          <w:p w14:paraId="56525393" w14:textId="20476C12" w:rsidR="004A53EA" w:rsidRPr="007868E9" w:rsidRDefault="002F5F23" w:rsidP="004A53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16" w:name="tcomonocppmodel"/>
            <w:bookmarkEnd w:id="16"/>
            <w:r>
              <w:rPr>
                <w:rFonts w:asciiTheme="minorHAnsi" w:hAnsiTheme="minorHAnsi" w:cstheme="minorHAnsi"/>
                <w:sz w:val="22"/>
                <w:szCs w:val="22"/>
              </w:rPr>
              <w:t>45,000</w:t>
            </w:r>
          </w:p>
        </w:tc>
        <w:tc>
          <w:tcPr>
            <w:tcW w:w="1596" w:type="dxa"/>
            <w:vAlign w:val="both"/>
          </w:tcPr>
          <w:p w14:paraId="2F5D211E" w14:textId="61261C43" w:rsidR="004A53EA" w:rsidRPr="007868E9" w:rsidRDefault="002F5F23" w:rsidP="004A53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17" w:name="tcocolorcppmodel"/>
            <w:bookmarkEnd w:id="17"/>
            <w:r>
              <w:rPr>
                <w:rFonts w:asciiTheme="minorHAnsi" w:hAnsiTheme="minorHAnsi" w:cstheme="minorHAnsi"/>
                <w:sz w:val="22"/>
                <w:szCs w:val="22"/>
              </w:rPr>
              <w:t>4,000</w:t>
            </w:r>
          </w:p>
        </w:tc>
      </w:tr>
    </w:tbl>
    <w:p w14:paraId="14891F42" w14:textId="77777777" w:rsidR="004A53EA" w:rsidRPr="007868E9" w:rsidRDefault="004A53EA" w:rsidP="004A53EA">
      <w:pPr>
        <w:rPr>
          <w:rFonts w:asciiTheme="minorHAnsi" w:hAnsiTheme="minorHAnsi" w:cstheme="minorHAnsi"/>
          <w:color w:val="003366"/>
        </w:rPr>
      </w:pPr>
    </w:p>
    <w:p w14:paraId="6B80D821" w14:textId="77777777" w:rsidR="004A53EA" w:rsidRPr="007868E9" w:rsidRDefault="004A53EA" w:rsidP="004A53EA">
      <w:pPr>
        <w:pStyle w:val="Heading3"/>
        <w:rPr>
          <w:rFonts w:asciiTheme="minorHAnsi" w:hAnsiTheme="minorHAnsi" w:cstheme="minorHAnsi"/>
          <w:color w:val="000000"/>
          <w:sz w:val="28"/>
          <w:szCs w:val="28"/>
        </w:rPr>
      </w:pPr>
    </w:p>
    <w:p w14:paraId="48F049D2" w14:textId="77777777" w:rsidR="004A53EA" w:rsidRPr="00500A3A" w:rsidRDefault="00C57ECF" w:rsidP="004A53EA">
      <w:pPr>
        <w:pStyle w:val="Heading3"/>
        <w:rPr>
          <w:rFonts w:asciiTheme="minorHAnsi" w:hAnsiTheme="minorHAnsi" w:cstheme="minorHAnsi"/>
          <w:color w:val="365F91" w:themeColor="accent1" w:themeShade="BF"/>
          <w:sz w:val="32"/>
          <w:szCs w:val="32"/>
        </w:rPr>
      </w:pPr>
      <w:r w:rsidRPr="00500A3A">
        <w:rPr>
          <w:rFonts w:asciiTheme="minorHAnsi" w:hAnsiTheme="minorHAnsi" w:cstheme="minorHAnsi"/>
          <w:color w:val="365F91" w:themeColor="accent1" w:themeShade="BF"/>
          <w:sz w:val="32"/>
          <w:szCs w:val="32"/>
        </w:rPr>
        <w:t>All-Inclusive Maintenance &amp; Supplies</w:t>
      </w:r>
      <w:r w:rsidR="004A53EA" w:rsidRPr="00500A3A">
        <w:rPr>
          <w:rFonts w:asciiTheme="minorHAnsi" w:hAnsiTheme="minorHAnsi" w:cstheme="minorHAnsi"/>
          <w:color w:val="365F91" w:themeColor="accent1" w:themeShade="BF"/>
          <w:sz w:val="32"/>
          <w:szCs w:val="32"/>
        </w:rPr>
        <w:t>:</w:t>
      </w:r>
    </w:p>
    <w:p w14:paraId="454CE36B" w14:textId="77777777" w:rsidR="00C57ECF" w:rsidRPr="007868E9" w:rsidRDefault="00C57ECF" w:rsidP="00C57ECF">
      <w:pPr>
        <w:rPr>
          <w:rFonts w:asciiTheme="minorHAnsi" w:hAnsiTheme="minorHAnsi" w:cstheme="minorHAnsi"/>
        </w:rPr>
      </w:pPr>
    </w:p>
    <w:p w14:paraId="31BD4974" w14:textId="77777777" w:rsidR="00C57ECF" w:rsidRPr="007868E9" w:rsidRDefault="00C57ECF" w:rsidP="00C57ECF">
      <w:pPr>
        <w:rPr>
          <w:rFonts w:asciiTheme="minorHAnsi" w:hAnsiTheme="minorHAnsi" w:cstheme="minorHAnsi"/>
          <w:i/>
          <w:sz w:val="22"/>
          <w:szCs w:val="22"/>
        </w:rPr>
      </w:pPr>
      <w:r w:rsidRPr="007868E9">
        <w:rPr>
          <w:rFonts w:asciiTheme="minorHAnsi" w:hAnsiTheme="minorHAnsi" w:cstheme="minorHAnsi"/>
          <w:sz w:val="22"/>
          <w:szCs w:val="22"/>
        </w:rPr>
        <w:t xml:space="preserve">Relax knowing your system is backed with everything you need to keep your system running productively.  Our </w:t>
      </w:r>
      <w:proofErr w:type="spellStart"/>
      <w:proofErr w:type="gramStart"/>
      <w:r w:rsidRPr="007868E9">
        <w:rPr>
          <w:rFonts w:asciiTheme="minorHAnsi" w:hAnsiTheme="minorHAnsi" w:cstheme="minorHAnsi"/>
          <w:sz w:val="22"/>
          <w:szCs w:val="22"/>
        </w:rPr>
        <w:t>all inclusive</w:t>
      </w:r>
      <w:proofErr w:type="spellEnd"/>
      <w:proofErr w:type="gramEnd"/>
      <w:r w:rsidRPr="007868E9">
        <w:rPr>
          <w:rFonts w:asciiTheme="minorHAnsi" w:hAnsiTheme="minorHAnsi" w:cstheme="minorHAnsi"/>
          <w:sz w:val="22"/>
          <w:szCs w:val="22"/>
        </w:rPr>
        <w:t xml:space="preserve"> maintenance agreement includes parts, labor and supplies i.e., toner, developer and drum, preventative maintenance and </w:t>
      </w:r>
      <w:proofErr w:type="spellStart"/>
      <w:r w:rsidRPr="007868E9">
        <w:rPr>
          <w:rFonts w:asciiTheme="minorHAnsi" w:hAnsiTheme="minorHAnsi" w:cstheme="minorHAnsi"/>
          <w:sz w:val="22"/>
          <w:szCs w:val="22"/>
        </w:rPr>
        <w:t>on site</w:t>
      </w:r>
      <w:proofErr w:type="spellEnd"/>
      <w:r w:rsidRPr="007868E9">
        <w:rPr>
          <w:rFonts w:asciiTheme="minorHAnsi" w:hAnsiTheme="minorHAnsi" w:cstheme="minorHAnsi"/>
          <w:sz w:val="22"/>
          <w:szCs w:val="22"/>
        </w:rPr>
        <w:t xml:space="preserve"> service. </w:t>
      </w:r>
      <w:r w:rsidRPr="007868E9">
        <w:rPr>
          <w:rFonts w:asciiTheme="minorHAnsi" w:hAnsiTheme="minorHAnsi" w:cstheme="minorHAnsi"/>
          <w:i/>
          <w:sz w:val="22"/>
          <w:szCs w:val="22"/>
        </w:rPr>
        <w:t>(Excludes paper, staples and toner waste collection containers).</w:t>
      </w:r>
      <w:r w:rsidR="00713B49" w:rsidRPr="007868E9">
        <w:rPr>
          <w:rFonts w:asciiTheme="minorHAnsi" w:hAnsiTheme="minorHAnsi" w:cstheme="minorHAnsi"/>
          <w:i/>
          <w:sz w:val="22"/>
          <w:szCs w:val="22"/>
        </w:rPr>
        <w:t xml:space="preserve">  All applicable taxes will apply.</w:t>
      </w:r>
    </w:p>
    <w:p w14:paraId="45B7A8DA" w14:textId="77777777" w:rsidR="004A53EA" w:rsidRPr="007868E9" w:rsidRDefault="004A53EA" w:rsidP="004A53EA">
      <w:pPr>
        <w:rPr>
          <w:rFonts w:asciiTheme="minorHAnsi" w:hAnsiTheme="minorHAnsi" w:cstheme="minorHAnsi"/>
          <w:sz w:val="22"/>
          <w:szCs w:val="22"/>
        </w:rPr>
      </w:pPr>
    </w:p>
    <w:p w14:paraId="31D59880" w14:textId="5F9FA661" w:rsidR="004A53EA" w:rsidRPr="007868E9" w:rsidRDefault="002F5F23" w:rsidP="004A53EA">
      <w:pPr>
        <w:pStyle w:val="Bulleted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45,000 </w:t>
      </w:r>
      <w:r w:rsidR="004A53EA" w:rsidRPr="007868E9">
        <w:rPr>
          <w:rFonts w:asciiTheme="minorHAnsi" w:hAnsiTheme="minorHAnsi" w:cstheme="minorHAnsi"/>
          <w:sz w:val="22"/>
          <w:szCs w:val="22"/>
        </w:rPr>
        <w:t xml:space="preserve">Mono copies per month.  All additional Mono copies billed monthly at </w:t>
      </w:r>
      <w:bookmarkStart w:id="18" w:name="overage"/>
      <w:bookmarkEnd w:id="18"/>
      <w:r w:rsidR="00185C86">
        <w:rPr>
          <w:rFonts w:asciiTheme="minorHAnsi" w:hAnsiTheme="minorHAnsi" w:cstheme="minorHAnsi"/>
          <w:sz w:val="22"/>
          <w:szCs w:val="22"/>
        </w:rPr>
        <w:t>$0.0</w:t>
      </w:r>
      <w:r>
        <w:rPr>
          <w:rFonts w:asciiTheme="minorHAnsi" w:hAnsiTheme="minorHAnsi" w:cstheme="minorHAnsi"/>
          <w:sz w:val="22"/>
          <w:szCs w:val="22"/>
        </w:rPr>
        <w:t>09</w:t>
      </w:r>
      <w:r w:rsidR="004A53EA" w:rsidRPr="007868E9">
        <w:rPr>
          <w:rFonts w:asciiTheme="minorHAnsi" w:hAnsiTheme="minorHAnsi" w:cstheme="minorHAnsi"/>
          <w:sz w:val="22"/>
          <w:szCs w:val="22"/>
        </w:rPr>
        <w:t xml:space="preserve"> per copy. </w:t>
      </w:r>
    </w:p>
    <w:p w14:paraId="6A483027" w14:textId="3BAB1396" w:rsidR="004A53EA" w:rsidRPr="007868E9" w:rsidRDefault="002F5F23" w:rsidP="004A53EA">
      <w:pPr>
        <w:pStyle w:val="Bulleted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bookmarkStart w:id="19" w:name="cvolume2"/>
      <w:bookmarkEnd w:id="19"/>
      <w:r>
        <w:rPr>
          <w:rFonts w:asciiTheme="minorHAnsi" w:hAnsiTheme="minorHAnsi" w:cstheme="minorHAnsi"/>
          <w:sz w:val="22"/>
          <w:szCs w:val="22"/>
        </w:rPr>
        <w:t>4,000</w:t>
      </w:r>
      <w:r w:rsidR="004A53EA" w:rsidRPr="007868E9">
        <w:rPr>
          <w:rFonts w:asciiTheme="minorHAnsi" w:hAnsiTheme="minorHAnsi" w:cstheme="minorHAnsi"/>
          <w:sz w:val="22"/>
          <w:szCs w:val="22"/>
        </w:rPr>
        <w:t xml:space="preserve"> Color copies per month.  All additional Color copies billed monthly at </w:t>
      </w:r>
      <w:bookmarkStart w:id="20" w:name="coloroverage"/>
      <w:bookmarkEnd w:id="20"/>
      <w:r w:rsidR="00185C86">
        <w:rPr>
          <w:rFonts w:asciiTheme="minorHAnsi" w:hAnsiTheme="minorHAnsi" w:cstheme="minorHAnsi"/>
          <w:sz w:val="22"/>
          <w:szCs w:val="22"/>
        </w:rPr>
        <w:t>$0.08</w:t>
      </w:r>
      <w:r w:rsidR="004A53EA" w:rsidRPr="007868E9">
        <w:rPr>
          <w:rFonts w:asciiTheme="minorHAnsi" w:hAnsiTheme="minorHAnsi" w:cstheme="minorHAnsi"/>
          <w:sz w:val="22"/>
          <w:szCs w:val="22"/>
        </w:rPr>
        <w:t xml:space="preserve"> per copy.</w:t>
      </w:r>
    </w:p>
    <w:p w14:paraId="6E6C3736" w14:textId="77777777" w:rsidR="004A53EA" w:rsidRPr="007868E9" w:rsidRDefault="004A53EA" w:rsidP="004A53EA">
      <w:pPr>
        <w:pStyle w:val="Bulleted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proofErr w:type="gramStart"/>
      <w:r w:rsidRPr="007868E9">
        <w:rPr>
          <w:rFonts w:asciiTheme="minorHAnsi" w:hAnsiTheme="minorHAnsi" w:cstheme="minorHAnsi"/>
          <w:sz w:val="22"/>
          <w:szCs w:val="22"/>
        </w:rPr>
        <w:t>4 hour</w:t>
      </w:r>
      <w:proofErr w:type="gramEnd"/>
      <w:r w:rsidRPr="007868E9">
        <w:rPr>
          <w:rFonts w:asciiTheme="minorHAnsi" w:hAnsiTheme="minorHAnsi" w:cstheme="minorHAnsi"/>
          <w:sz w:val="22"/>
          <w:szCs w:val="22"/>
        </w:rPr>
        <w:t xml:space="preserve"> response time in the metro area and next-day service for out-of-town customers.</w:t>
      </w:r>
    </w:p>
    <w:p w14:paraId="488EF3CD" w14:textId="77777777" w:rsidR="00CE20BD" w:rsidRPr="00FF1297" w:rsidRDefault="00CE20BD" w:rsidP="00FF1297">
      <w:pPr>
        <w:rPr>
          <w:rFonts w:ascii="Garamond" w:hAnsi="Garamond"/>
        </w:rPr>
      </w:pPr>
    </w:p>
    <w:sectPr w:rsidR="00CE20BD" w:rsidRPr="00FF1297" w:rsidSect="00E360F5">
      <w:pgSz w:w="12240" w:h="15840" w:code="1"/>
      <w:pgMar w:top="1440" w:right="1440" w:bottom="288" w:left="1440" w:header="720" w:footer="720" w:gutter="0"/>
      <w:paperSrc w:first="1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45AA8" w14:textId="77777777" w:rsidR="00137343" w:rsidRDefault="00137343">
      <w:r>
        <w:separator/>
      </w:r>
    </w:p>
  </w:endnote>
  <w:endnote w:type="continuationSeparator" w:id="0">
    <w:p w14:paraId="71762874" w14:textId="77777777" w:rsidR="00137343" w:rsidRDefault="00137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6166C" w14:textId="77777777" w:rsidR="00137343" w:rsidRDefault="00137343">
      <w:r>
        <w:separator/>
      </w:r>
    </w:p>
  </w:footnote>
  <w:footnote w:type="continuationSeparator" w:id="0">
    <w:p w14:paraId="7934C7AD" w14:textId="77777777" w:rsidR="00137343" w:rsidRDefault="001373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DB560" w14:textId="77777777" w:rsidR="005A320D" w:rsidRDefault="0060055C" w:rsidP="00DA4DF9">
    <w:pPr>
      <w:pStyle w:val="Header"/>
      <w:tabs>
        <w:tab w:val="clear" w:pos="4320"/>
        <w:tab w:val="clear" w:pos="8640"/>
        <w:tab w:val="left" w:pos="2175"/>
      </w:tabs>
      <w:jc w:val="center"/>
      <w:rPr>
        <w:b/>
        <w:i/>
        <w:sz w:val="32"/>
        <w:szCs w:val="36"/>
      </w:rPr>
    </w:pPr>
    <w:r w:rsidRPr="0022231C">
      <w:rPr>
        <w:noProof/>
        <w:sz w:val="32"/>
        <w:szCs w:val="36"/>
      </w:rPr>
      <w:drawing>
        <wp:anchor distT="0" distB="0" distL="114300" distR="114300" simplePos="0" relativeHeight="251658240" behindDoc="1" locked="0" layoutInCell="1" allowOverlap="1" wp14:anchorId="1C106E1B" wp14:editId="3D5CB5A9">
          <wp:simplePos x="0" y="0"/>
          <wp:positionH relativeFrom="column">
            <wp:posOffset>1993900</wp:posOffset>
          </wp:positionH>
          <wp:positionV relativeFrom="paragraph">
            <wp:posOffset>90805</wp:posOffset>
          </wp:positionV>
          <wp:extent cx="1978098" cy="855197"/>
          <wp:effectExtent l="0" t="0" r="3175" b="254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opyLink LOGO_EST199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8098" cy="855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B3D660" w14:textId="77777777" w:rsidR="0060055C" w:rsidRDefault="0060055C" w:rsidP="0060055C">
    <w:pPr>
      <w:pStyle w:val="Header"/>
      <w:tabs>
        <w:tab w:val="clear" w:pos="4320"/>
        <w:tab w:val="clear" w:pos="8640"/>
        <w:tab w:val="left" w:pos="2175"/>
      </w:tabs>
      <w:spacing w:before="60"/>
      <w:jc w:val="center"/>
      <w:rPr>
        <w:rFonts w:asciiTheme="minorHAnsi" w:hAnsiTheme="minorHAnsi" w:cstheme="minorHAnsi"/>
      </w:rPr>
    </w:pPr>
  </w:p>
  <w:p w14:paraId="4C340B0C" w14:textId="77777777" w:rsidR="0060055C" w:rsidRDefault="0060055C" w:rsidP="0060055C">
    <w:pPr>
      <w:pStyle w:val="Header"/>
      <w:tabs>
        <w:tab w:val="clear" w:pos="4320"/>
        <w:tab w:val="clear" w:pos="8640"/>
        <w:tab w:val="left" w:pos="2175"/>
      </w:tabs>
      <w:spacing w:before="60"/>
      <w:jc w:val="center"/>
      <w:rPr>
        <w:rFonts w:asciiTheme="minorHAnsi" w:hAnsiTheme="minorHAnsi" w:cstheme="minorHAnsi"/>
      </w:rPr>
    </w:pPr>
  </w:p>
  <w:p w14:paraId="0398B3F7" w14:textId="77777777" w:rsidR="0060055C" w:rsidRDefault="0060055C" w:rsidP="0060055C">
    <w:pPr>
      <w:pStyle w:val="Header"/>
      <w:tabs>
        <w:tab w:val="clear" w:pos="4320"/>
        <w:tab w:val="clear" w:pos="8640"/>
        <w:tab w:val="left" w:pos="2175"/>
      </w:tabs>
      <w:spacing w:before="60"/>
      <w:jc w:val="center"/>
      <w:rPr>
        <w:rFonts w:asciiTheme="minorHAnsi" w:hAnsiTheme="minorHAnsi" w:cstheme="minorHAnsi"/>
      </w:rPr>
    </w:pPr>
  </w:p>
  <w:p w14:paraId="143CADBA" w14:textId="77777777" w:rsidR="005A320D" w:rsidRPr="0060055C" w:rsidRDefault="0060055C" w:rsidP="0060055C">
    <w:pPr>
      <w:pStyle w:val="Header"/>
      <w:tabs>
        <w:tab w:val="clear" w:pos="4320"/>
        <w:tab w:val="clear" w:pos="8640"/>
        <w:tab w:val="left" w:pos="2175"/>
      </w:tabs>
      <w:spacing w:before="120"/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  Linking People with Technology.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4527AD"/>
    <w:multiLevelType w:val="hybridMultilevel"/>
    <w:tmpl w:val="BB22A3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0F2C44"/>
    <w:multiLevelType w:val="hybridMultilevel"/>
    <w:tmpl w:val="C17C420C"/>
    <w:lvl w:ilvl="0" w:tplc="B75E08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8986D2D"/>
    <w:multiLevelType w:val="hybridMultilevel"/>
    <w:tmpl w:val="4A74A8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C86"/>
    <w:rsid w:val="00017211"/>
    <w:rsid w:val="000209AA"/>
    <w:rsid w:val="0003598A"/>
    <w:rsid w:val="00040E8D"/>
    <w:rsid w:val="00041EAF"/>
    <w:rsid w:val="00051A0C"/>
    <w:rsid w:val="000527CA"/>
    <w:rsid w:val="00062349"/>
    <w:rsid w:val="0006255A"/>
    <w:rsid w:val="0007492D"/>
    <w:rsid w:val="000841A3"/>
    <w:rsid w:val="00086E1A"/>
    <w:rsid w:val="00092314"/>
    <w:rsid w:val="000C4943"/>
    <w:rsid w:val="000D4379"/>
    <w:rsid w:val="000F062F"/>
    <w:rsid w:val="000F1830"/>
    <w:rsid w:val="000F2CEA"/>
    <w:rsid w:val="0012036F"/>
    <w:rsid w:val="00125032"/>
    <w:rsid w:val="00137343"/>
    <w:rsid w:val="00163535"/>
    <w:rsid w:val="001709FD"/>
    <w:rsid w:val="001846A7"/>
    <w:rsid w:val="00185C86"/>
    <w:rsid w:val="001A16C6"/>
    <w:rsid w:val="001B2665"/>
    <w:rsid w:val="001E3C01"/>
    <w:rsid w:val="0020315F"/>
    <w:rsid w:val="0022563C"/>
    <w:rsid w:val="00264170"/>
    <w:rsid w:val="00276A0C"/>
    <w:rsid w:val="002905DB"/>
    <w:rsid w:val="002A2B7B"/>
    <w:rsid w:val="002B66D1"/>
    <w:rsid w:val="002C4AE6"/>
    <w:rsid w:val="002F124D"/>
    <w:rsid w:val="002F26AE"/>
    <w:rsid w:val="002F5F23"/>
    <w:rsid w:val="002F612E"/>
    <w:rsid w:val="00304114"/>
    <w:rsid w:val="003125C8"/>
    <w:rsid w:val="00320159"/>
    <w:rsid w:val="00323EA2"/>
    <w:rsid w:val="00330147"/>
    <w:rsid w:val="0033297A"/>
    <w:rsid w:val="00382C92"/>
    <w:rsid w:val="003B2AA9"/>
    <w:rsid w:val="003C4A46"/>
    <w:rsid w:val="003E005C"/>
    <w:rsid w:val="003E4ABB"/>
    <w:rsid w:val="003E5FF2"/>
    <w:rsid w:val="00406012"/>
    <w:rsid w:val="004069BF"/>
    <w:rsid w:val="00406C2B"/>
    <w:rsid w:val="00431071"/>
    <w:rsid w:val="00434180"/>
    <w:rsid w:val="00456FB7"/>
    <w:rsid w:val="00457DC9"/>
    <w:rsid w:val="00484439"/>
    <w:rsid w:val="004934BC"/>
    <w:rsid w:val="00495ACA"/>
    <w:rsid w:val="004A0F6B"/>
    <w:rsid w:val="004A53EA"/>
    <w:rsid w:val="004D2184"/>
    <w:rsid w:val="004D7140"/>
    <w:rsid w:val="004F6392"/>
    <w:rsid w:val="00500A3A"/>
    <w:rsid w:val="005241CF"/>
    <w:rsid w:val="00527BC9"/>
    <w:rsid w:val="00551618"/>
    <w:rsid w:val="00570525"/>
    <w:rsid w:val="00575B92"/>
    <w:rsid w:val="00580E12"/>
    <w:rsid w:val="005871CF"/>
    <w:rsid w:val="005A320D"/>
    <w:rsid w:val="005D6CD2"/>
    <w:rsid w:val="005F291E"/>
    <w:rsid w:val="005F735B"/>
    <w:rsid w:val="0060055C"/>
    <w:rsid w:val="00632125"/>
    <w:rsid w:val="00645620"/>
    <w:rsid w:val="00647EE0"/>
    <w:rsid w:val="006547B2"/>
    <w:rsid w:val="00654B96"/>
    <w:rsid w:val="00663B23"/>
    <w:rsid w:val="00685EFE"/>
    <w:rsid w:val="00692A8F"/>
    <w:rsid w:val="006A022A"/>
    <w:rsid w:val="006A7C85"/>
    <w:rsid w:val="006B3FF7"/>
    <w:rsid w:val="006C1B6B"/>
    <w:rsid w:val="006E46B9"/>
    <w:rsid w:val="006E59E1"/>
    <w:rsid w:val="006F7E9E"/>
    <w:rsid w:val="00713B49"/>
    <w:rsid w:val="00741A20"/>
    <w:rsid w:val="0074381E"/>
    <w:rsid w:val="00753001"/>
    <w:rsid w:val="007646D4"/>
    <w:rsid w:val="007868E9"/>
    <w:rsid w:val="0079086B"/>
    <w:rsid w:val="00793942"/>
    <w:rsid w:val="00793FF4"/>
    <w:rsid w:val="007C0006"/>
    <w:rsid w:val="00801369"/>
    <w:rsid w:val="00817552"/>
    <w:rsid w:val="0087301A"/>
    <w:rsid w:val="00891005"/>
    <w:rsid w:val="008A5926"/>
    <w:rsid w:val="008B1424"/>
    <w:rsid w:val="008B346E"/>
    <w:rsid w:val="008C3309"/>
    <w:rsid w:val="008C5AFA"/>
    <w:rsid w:val="008E50C8"/>
    <w:rsid w:val="008F0780"/>
    <w:rsid w:val="00910FE8"/>
    <w:rsid w:val="00916239"/>
    <w:rsid w:val="009947CE"/>
    <w:rsid w:val="009B0216"/>
    <w:rsid w:val="009D0AC7"/>
    <w:rsid w:val="009D51C3"/>
    <w:rsid w:val="00A03906"/>
    <w:rsid w:val="00A11CF8"/>
    <w:rsid w:val="00A24C3B"/>
    <w:rsid w:val="00A404F8"/>
    <w:rsid w:val="00A5611A"/>
    <w:rsid w:val="00A85654"/>
    <w:rsid w:val="00A86982"/>
    <w:rsid w:val="00AB2D8A"/>
    <w:rsid w:val="00AC0091"/>
    <w:rsid w:val="00AC1A45"/>
    <w:rsid w:val="00AC5D2F"/>
    <w:rsid w:val="00AF734D"/>
    <w:rsid w:val="00B01375"/>
    <w:rsid w:val="00B571D2"/>
    <w:rsid w:val="00B71FD1"/>
    <w:rsid w:val="00B819AC"/>
    <w:rsid w:val="00B90C85"/>
    <w:rsid w:val="00B93CE6"/>
    <w:rsid w:val="00BA4B26"/>
    <w:rsid w:val="00C11A54"/>
    <w:rsid w:val="00C125CE"/>
    <w:rsid w:val="00C25DA8"/>
    <w:rsid w:val="00C55C7D"/>
    <w:rsid w:val="00C57ECF"/>
    <w:rsid w:val="00C60C5B"/>
    <w:rsid w:val="00C82460"/>
    <w:rsid w:val="00C84237"/>
    <w:rsid w:val="00C97909"/>
    <w:rsid w:val="00CB2B7A"/>
    <w:rsid w:val="00CC4539"/>
    <w:rsid w:val="00CC4A6E"/>
    <w:rsid w:val="00CE20BD"/>
    <w:rsid w:val="00D16129"/>
    <w:rsid w:val="00D230EC"/>
    <w:rsid w:val="00D270D8"/>
    <w:rsid w:val="00D33FA6"/>
    <w:rsid w:val="00D61AA7"/>
    <w:rsid w:val="00D673D7"/>
    <w:rsid w:val="00D86248"/>
    <w:rsid w:val="00DA0F0D"/>
    <w:rsid w:val="00DA1018"/>
    <w:rsid w:val="00DA4DF9"/>
    <w:rsid w:val="00E05C9A"/>
    <w:rsid w:val="00E10EFD"/>
    <w:rsid w:val="00E21EE0"/>
    <w:rsid w:val="00E224B2"/>
    <w:rsid w:val="00E360F5"/>
    <w:rsid w:val="00E54E07"/>
    <w:rsid w:val="00E56F86"/>
    <w:rsid w:val="00E60940"/>
    <w:rsid w:val="00E678D9"/>
    <w:rsid w:val="00E9767F"/>
    <w:rsid w:val="00EC62F4"/>
    <w:rsid w:val="00EE603F"/>
    <w:rsid w:val="00EE7345"/>
    <w:rsid w:val="00EF54B0"/>
    <w:rsid w:val="00F15FD3"/>
    <w:rsid w:val="00F732E0"/>
    <w:rsid w:val="00FB10F9"/>
    <w:rsid w:val="00FE152F"/>
    <w:rsid w:val="00FE2980"/>
    <w:rsid w:val="00FF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6AC611C2"/>
  <w15:docId w15:val="{EF3AA0D8-AC8F-4238-B1FD-A388C755A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51618"/>
    <w:rPr>
      <w:sz w:val="24"/>
      <w:szCs w:val="24"/>
    </w:rPr>
  </w:style>
  <w:style w:type="paragraph" w:styleId="Heading1">
    <w:name w:val="heading 1"/>
    <w:aliases w:val="Char"/>
    <w:basedOn w:val="Normal"/>
    <w:next w:val="Normal"/>
    <w:link w:val="Heading1Char"/>
    <w:qFormat/>
    <w:rsid w:val="00551618"/>
    <w:pPr>
      <w:keepNext/>
      <w:outlineLvl w:val="0"/>
    </w:pPr>
    <w:rPr>
      <w:rFonts w:ascii="Garamond" w:hAnsi="Garamond"/>
      <w:sz w:val="36"/>
    </w:rPr>
  </w:style>
  <w:style w:type="paragraph" w:styleId="Heading2">
    <w:name w:val="heading 2"/>
    <w:basedOn w:val="Normal"/>
    <w:next w:val="Normal"/>
    <w:qFormat/>
    <w:rsid w:val="00D673D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673D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551618"/>
    <w:rPr>
      <w:rFonts w:cs="Times New Roman"/>
      <w:color w:val="0000FF"/>
      <w:u w:val="single"/>
    </w:rPr>
  </w:style>
  <w:style w:type="character" w:customStyle="1" w:styleId="Heading1Char">
    <w:name w:val="Heading 1 Char"/>
    <w:aliases w:val="Char Char"/>
    <w:basedOn w:val="DefaultParagraphFont"/>
    <w:link w:val="Heading1"/>
    <w:locked/>
    <w:rsid w:val="00551618"/>
    <w:rPr>
      <w:rFonts w:ascii="Garamond" w:hAnsi="Garamond" w:cs="Times New Roman"/>
      <w:sz w:val="24"/>
      <w:szCs w:val="24"/>
      <w:lang w:val="en-US" w:eastAsia="en-US" w:bidi="ar-SA"/>
    </w:rPr>
  </w:style>
  <w:style w:type="paragraph" w:customStyle="1" w:styleId="Bulleted">
    <w:name w:val="Bulleted"/>
    <w:basedOn w:val="Normal"/>
    <w:rsid w:val="00D673D7"/>
    <w:pPr>
      <w:tabs>
        <w:tab w:val="num" w:pos="360"/>
      </w:tabs>
      <w:spacing w:after="40"/>
    </w:pPr>
    <w:rPr>
      <w:rFonts w:ascii="Arial" w:hAnsi="Arial" w:cs="Arial"/>
      <w:bCs/>
      <w:sz w:val="20"/>
      <w:szCs w:val="20"/>
    </w:rPr>
  </w:style>
  <w:style w:type="table" w:styleId="TableGrid">
    <w:name w:val="Table Grid"/>
    <w:basedOn w:val="TableNormal"/>
    <w:rsid w:val="00D673D7"/>
    <w:tblPr/>
  </w:style>
  <w:style w:type="paragraph" w:styleId="NormalWeb">
    <w:name w:val="Normal (Web)"/>
    <w:basedOn w:val="Normal"/>
    <w:rsid w:val="00D673D7"/>
    <w:pPr>
      <w:spacing w:before="100" w:beforeAutospacing="1" w:after="100" w:afterAutospacing="1"/>
    </w:pPr>
    <w:rPr>
      <w:color w:val="000000"/>
    </w:rPr>
  </w:style>
  <w:style w:type="paragraph" w:styleId="BalloonText">
    <w:name w:val="Balloon Text"/>
    <w:basedOn w:val="Normal"/>
    <w:link w:val="BalloonTextChar"/>
    <w:semiHidden/>
    <w:rsid w:val="00F732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F732E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rsid w:val="0033297A"/>
    <w:rPr>
      <w:i/>
      <w:iCs/>
    </w:rPr>
  </w:style>
  <w:style w:type="character" w:customStyle="1" w:styleId="BodyTextChar">
    <w:name w:val="Body Text Char"/>
    <w:basedOn w:val="DefaultParagraphFont"/>
    <w:link w:val="BodyText"/>
    <w:semiHidden/>
    <w:locked/>
    <w:rsid w:val="0033297A"/>
    <w:rPr>
      <w:rFonts w:cs="Times New Roman"/>
      <w:i/>
      <w:iCs/>
      <w:sz w:val="24"/>
      <w:szCs w:val="24"/>
    </w:rPr>
  </w:style>
  <w:style w:type="paragraph" w:styleId="ListParagraph">
    <w:name w:val="List Paragraph"/>
    <w:basedOn w:val="Normal"/>
    <w:qFormat/>
    <w:rsid w:val="003C4A46"/>
    <w:pPr>
      <w:ind w:left="720"/>
    </w:pPr>
  </w:style>
  <w:style w:type="paragraph" w:styleId="DocumentMap">
    <w:name w:val="Document Map"/>
    <w:basedOn w:val="Normal"/>
    <w:semiHidden/>
    <w:rsid w:val="0074381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74381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4381E"/>
    <w:pPr>
      <w:tabs>
        <w:tab w:val="center" w:pos="4320"/>
        <w:tab w:val="right" w:pos="8640"/>
      </w:tabs>
    </w:pPr>
  </w:style>
  <w:style w:type="character" w:customStyle="1" w:styleId="CharChar1">
    <w:name w:val="Char Char1"/>
    <w:basedOn w:val="DefaultParagraphFont"/>
    <w:rsid w:val="004A53EA"/>
    <w:rPr>
      <w:rFonts w:ascii="Garamond" w:hAnsi="Garamond"/>
      <w:sz w:val="36"/>
      <w:szCs w:val="24"/>
      <w:lang w:val="en-US"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040E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8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mailto:Kevin@copylink.net" TargetMode="External"/><Relationship Id="rId26" Type="http://schemas.openxmlformats.org/officeDocument/2006/relationships/hyperlink" Target="mailto:dpolansky@copylink.ne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5" Type="http://schemas.openxmlformats.org/officeDocument/2006/relationships/image" Target="media/image14.emf"/><Relationship Id="rId2" Type="http://schemas.openxmlformats.org/officeDocument/2006/relationships/styles" Target="styles.xml"/><Relationship Id="rId16" Type="http://schemas.openxmlformats.org/officeDocument/2006/relationships/hyperlink" Target="mailto:Salesrep@copylink.net" TargetMode="External"/><Relationship Id="rId20" Type="http://schemas.openxmlformats.org/officeDocument/2006/relationships/hyperlink" Target="mailto:nbeevers@copylink.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mailto:skey@copylink.ne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emf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bhensgens@copylink.net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beevers\AppData\Local\Temp\btp2rx2f.qsc\Copy%20Link%20Proposal%208.10.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C:\Users\nbeevers\AppData\Local\Temp\btp2rx2f.qsc\Copy Link Proposal 8.10.2023.dotx</Template>
  <TotalTime>0</TotalTime>
  <Pages>6</Pages>
  <Words>899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6012</CharactersWithSpaces>
  <SharedDoc>false</SharedDoc>
  <HLinks>
    <vt:vector size="36" baseType="variant">
      <vt:variant>
        <vt:i4>6226027</vt:i4>
      </vt:variant>
      <vt:variant>
        <vt:i4>18</vt:i4>
      </vt:variant>
      <vt:variant>
        <vt:i4>0</vt:i4>
      </vt:variant>
      <vt:variant>
        <vt:i4>5</vt:i4>
      </vt:variant>
      <vt:variant>
        <vt:lpwstr>mailto:mklure@copylink.net</vt:lpwstr>
      </vt:variant>
      <vt:variant>
        <vt:lpwstr/>
      </vt:variant>
      <vt:variant>
        <vt:i4>3801090</vt:i4>
      </vt:variant>
      <vt:variant>
        <vt:i4>15</vt:i4>
      </vt:variant>
      <vt:variant>
        <vt:i4>0</vt:i4>
      </vt:variant>
      <vt:variant>
        <vt:i4>5</vt:i4>
      </vt:variant>
      <vt:variant>
        <vt:lpwstr>mailto:skey@copylink.net</vt:lpwstr>
      </vt:variant>
      <vt:variant>
        <vt:lpwstr/>
      </vt:variant>
      <vt:variant>
        <vt:i4>5898367</vt:i4>
      </vt:variant>
      <vt:variant>
        <vt:i4>12</vt:i4>
      </vt:variant>
      <vt:variant>
        <vt:i4>0</vt:i4>
      </vt:variant>
      <vt:variant>
        <vt:i4>5</vt:i4>
      </vt:variant>
      <vt:variant>
        <vt:lpwstr>mailto:bhensgens@copylink.net</vt:lpwstr>
      </vt:variant>
      <vt:variant>
        <vt:lpwstr/>
      </vt:variant>
      <vt:variant>
        <vt:i4>3735563</vt:i4>
      </vt:variant>
      <vt:variant>
        <vt:i4>9</vt:i4>
      </vt:variant>
      <vt:variant>
        <vt:i4>0</vt:i4>
      </vt:variant>
      <vt:variant>
        <vt:i4>5</vt:i4>
      </vt:variant>
      <vt:variant>
        <vt:lpwstr>mailto:gmurdock@copylink.net</vt:lpwstr>
      </vt:variant>
      <vt:variant>
        <vt:lpwstr/>
      </vt:variant>
      <vt:variant>
        <vt:i4>4915324</vt:i4>
      </vt:variant>
      <vt:variant>
        <vt:i4>6</vt:i4>
      </vt:variant>
      <vt:variant>
        <vt:i4>0</vt:i4>
      </vt:variant>
      <vt:variant>
        <vt:i4>5</vt:i4>
      </vt:variant>
      <vt:variant>
        <vt:lpwstr>mailto:Kevin@copylink.net</vt:lpwstr>
      </vt:variant>
      <vt:variant>
        <vt:lpwstr/>
      </vt:variant>
      <vt:variant>
        <vt:i4>2424854</vt:i4>
      </vt:variant>
      <vt:variant>
        <vt:i4>3</vt:i4>
      </vt:variant>
      <vt:variant>
        <vt:i4>0</vt:i4>
      </vt:variant>
      <vt:variant>
        <vt:i4>5</vt:i4>
      </vt:variant>
      <vt:variant>
        <vt:lpwstr>mailto:Salesrep@copylink.net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Nicholas Beevers</dc:creator>
  <cp:lastModifiedBy>LAUSD User</cp:lastModifiedBy>
  <cp:revision>2</cp:revision>
  <cp:lastPrinted>2017-08-23T16:12:00Z</cp:lastPrinted>
  <dcterms:created xsi:type="dcterms:W3CDTF">2024-03-05T16:14:00Z</dcterms:created>
  <dcterms:modified xsi:type="dcterms:W3CDTF">2024-03-05T16:14:00Z</dcterms:modified>
</cp:coreProperties>
</file>